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954DC" w14:textId="5C01EBF9" w:rsidR="00FB4675" w:rsidRDefault="005E4477" w:rsidP="0036107C">
      <w:pPr>
        <w:pStyle w:val="Heading1"/>
      </w:pPr>
      <w:r w:rsidRPr="005E4477">
        <w:t>How do the properties of materials affect their use?</w:t>
      </w:r>
    </w:p>
    <w:p w14:paraId="798F33A6" w14:textId="417C9E27" w:rsidR="00086656" w:rsidRPr="00FB4675" w:rsidRDefault="00FB4675" w:rsidP="00FB4675">
      <w:pPr>
        <w:rPr>
          <w:rStyle w:val="Strong"/>
        </w:rPr>
      </w:pPr>
      <w:r w:rsidRPr="00FB4675">
        <w:rPr>
          <w:rStyle w:val="Strong"/>
        </w:rPr>
        <w:t xml:space="preserve">Science and technology </w:t>
      </w:r>
      <w:proofErr w:type="gramStart"/>
      <w:r w:rsidRPr="00FB4675">
        <w:rPr>
          <w:rStyle w:val="Strong"/>
        </w:rPr>
        <w:t>Early</w:t>
      </w:r>
      <w:proofErr w:type="gramEnd"/>
      <w:r w:rsidRPr="00FB4675">
        <w:rPr>
          <w:rStyle w:val="Strong"/>
        </w:rPr>
        <w:t xml:space="preserve"> Stage 1 s</w:t>
      </w:r>
      <w:r w:rsidR="003B3919" w:rsidRPr="00FB4675">
        <w:rPr>
          <w:rStyle w:val="Strong"/>
        </w:rPr>
        <w:t>tudent</w:t>
      </w:r>
      <w:r w:rsidR="00900EBC" w:rsidRPr="00FB4675">
        <w:rPr>
          <w:rStyle w:val="Strong"/>
        </w:rPr>
        <w:t xml:space="preserve"> </w:t>
      </w:r>
      <w:r w:rsidR="00E13D6C" w:rsidRPr="00FB4675">
        <w:rPr>
          <w:rStyle w:val="Strong"/>
        </w:rPr>
        <w:t>workbook</w:t>
      </w:r>
      <w:r w:rsidR="005E4477">
        <w:rPr>
          <w:rStyle w:val="Strong"/>
        </w:rPr>
        <w:t xml:space="preserve"> material world</w:t>
      </w:r>
    </w:p>
    <w:p w14:paraId="05BD69AF" w14:textId="3CAA734C" w:rsidR="00E13D6C" w:rsidRPr="00FB4675" w:rsidRDefault="003B3919" w:rsidP="00FB4675">
      <w:pPr>
        <w:pStyle w:val="FeatureBox2"/>
      </w:pPr>
      <w:r w:rsidRPr="00FB4675">
        <w:t>Name:</w:t>
      </w:r>
    </w:p>
    <w:p w14:paraId="4E8C1426" w14:textId="77777777" w:rsidR="00E13D6C" w:rsidRPr="00FB4675" w:rsidRDefault="00E13D6C" w:rsidP="00FB4675">
      <w:pPr>
        <w:pStyle w:val="FeatureBox2"/>
      </w:pPr>
      <w:r w:rsidRPr="00FB4675">
        <w:t>Class:</w:t>
      </w:r>
    </w:p>
    <w:p w14:paraId="658C95CD" w14:textId="142CC3C8" w:rsidR="003F403F" w:rsidRDefault="00E13D6C" w:rsidP="0036107C">
      <w:pPr>
        <w:pStyle w:val="Heading2"/>
      </w:pPr>
      <w:r>
        <w:t xml:space="preserve">Overview </w:t>
      </w:r>
    </w:p>
    <w:p w14:paraId="0932D664" w14:textId="349ED544" w:rsidR="00190D68" w:rsidRPr="00190D68" w:rsidRDefault="00190D68" w:rsidP="00190D68">
      <w:r w:rsidRPr="00190D68">
        <w:rPr>
          <w:color w:val="000000"/>
        </w:rPr>
        <w:t xml:space="preserve">You will learn about how materials are described by their properties and investigate </w:t>
      </w:r>
      <w:r w:rsidRPr="00190D68">
        <w:rPr>
          <w:lang w:eastAsia="zh-CN"/>
        </w:rPr>
        <w:t>why objects are made from different materials</w:t>
      </w:r>
      <w:r>
        <w:rPr>
          <w:lang w:eastAsia="zh-CN"/>
        </w:rPr>
        <w:t xml:space="preserve"> for different uses</w:t>
      </w:r>
      <w:r w:rsidRPr="00190D68">
        <w:rPr>
          <w:lang w:eastAsia="zh-CN"/>
        </w:rPr>
        <w:t>.</w:t>
      </w:r>
      <w:r w:rsidRPr="00190D68">
        <w:rPr>
          <w:color w:val="000000"/>
        </w:rPr>
        <w:t xml:space="preserve"> You will design and plan a chair for your favourite toy</w:t>
      </w:r>
      <w:r>
        <w:rPr>
          <w:color w:val="000000"/>
        </w:rPr>
        <w:t xml:space="preserve"> and make it from household items with the help of an adult.</w:t>
      </w:r>
    </w:p>
    <w:p w14:paraId="55ACB483" w14:textId="77777777" w:rsidR="00E13D6C" w:rsidRPr="00D61367" w:rsidRDefault="00E13D6C" w:rsidP="0036107C">
      <w:pPr>
        <w:pStyle w:val="Heading2"/>
      </w:pPr>
      <w:r w:rsidRPr="0036107C">
        <w:t>Resources</w:t>
      </w:r>
    </w:p>
    <w:p w14:paraId="5D95F24F" w14:textId="27F2CAED" w:rsidR="002762CD" w:rsidRDefault="00E13D6C" w:rsidP="00D61367">
      <w:pPr>
        <w:pStyle w:val="Heading3"/>
      </w:pPr>
      <w:r>
        <w:t xml:space="preserve">Activity 1 </w:t>
      </w:r>
    </w:p>
    <w:p w14:paraId="285FA365" w14:textId="447265F7" w:rsidR="00794FAA" w:rsidRDefault="00794FAA" w:rsidP="00794FAA">
      <w:pPr>
        <w:pStyle w:val="ListParagraph"/>
        <w:numPr>
          <w:ilvl w:val="0"/>
          <w:numId w:val="39"/>
        </w:numPr>
        <w:rPr>
          <w:lang w:eastAsia="zh-CN"/>
        </w:rPr>
      </w:pPr>
      <w:r>
        <w:rPr>
          <w:lang w:eastAsia="zh-CN"/>
        </w:rPr>
        <w:t>Lead pencil</w:t>
      </w:r>
    </w:p>
    <w:p w14:paraId="73BE8906" w14:textId="2BABEC31" w:rsidR="00794FAA" w:rsidRDefault="00794FAA" w:rsidP="00794FAA">
      <w:pPr>
        <w:pStyle w:val="ListParagraph"/>
        <w:numPr>
          <w:ilvl w:val="0"/>
          <w:numId w:val="39"/>
        </w:numPr>
        <w:rPr>
          <w:lang w:eastAsia="zh-CN"/>
        </w:rPr>
      </w:pPr>
      <w:r>
        <w:rPr>
          <w:lang w:eastAsia="zh-CN"/>
        </w:rPr>
        <w:t>Glue</w:t>
      </w:r>
    </w:p>
    <w:p w14:paraId="7D90EA44" w14:textId="71E1032E" w:rsidR="00794FAA" w:rsidRDefault="00794FAA" w:rsidP="00794FAA">
      <w:pPr>
        <w:pStyle w:val="ListParagraph"/>
        <w:numPr>
          <w:ilvl w:val="0"/>
          <w:numId w:val="39"/>
        </w:numPr>
        <w:rPr>
          <w:lang w:eastAsia="zh-CN"/>
        </w:rPr>
      </w:pPr>
      <w:r>
        <w:rPr>
          <w:lang w:eastAsia="zh-CN"/>
        </w:rPr>
        <w:t>Scissors</w:t>
      </w:r>
    </w:p>
    <w:p w14:paraId="6043E941" w14:textId="6FA86A4E" w:rsidR="006759A9" w:rsidRDefault="003F403F" w:rsidP="00794FAA">
      <w:pPr>
        <w:pStyle w:val="ListParagraph"/>
        <w:numPr>
          <w:ilvl w:val="0"/>
          <w:numId w:val="39"/>
        </w:numPr>
        <w:rPr>
          <w:lang w:eastAsia="zh-CN"/>
        </w:rPr>
      </w:pPr>
      <w:r>
        <w:rPr>
          <w:lang w:eastAsia="zh-CN"/>
        </w:rPr>
        <w:t>Coloured pen</w:t>
      </w:r>
      <w:r w:rsidR="006759A9">
        <w:rPr>
          <w:lang w:eastAsia="zh-CN"/>
        </w:rPr>
        <w:t>cils and markers</w:t>
      </w:r>
    </w:p>
    <w:p w14:paraId="63697214" w14:textId="3B68A24D" w:rsidR="00170A1A" w:rsidRPr="00794FAA" w:rsidRDefault="00170A1A" w:rsidP="00170A1A">
      <w:pPr>
        <w:rPr>
          <w:lang w:eastAsia="zh-CN"/>
        </w:rPr>
      </w:pPr>
      <w:r>
        <w:rPr>
          <w:lang w:eastAsia="zh-CN"/>
        </w:rPr>
        <w:t>Optional: printer, d</w:t>
      </w:r>
      <w:r w:rsidR="003F403F">
        <w:rPr>
          <w:lang w:eastAsia="zh-CN"/>
        </w:rPr>
        <w:t>igital camera</w:t>
      </w:r>
    </w:p>
    <w:p w14:paraId="4FA8FA7D" w14:textId="385B5EC9" w:rsidR="002762CD" w:rsidRDefault="00E13D6C" w:rsidP="00900EBC">
      <w:pPr>
        <w:pStyle w:val="Heading3"/>
      </w:pPr>
      <w:r>
        <w:t xml:space="preserve">Activity 2 </w:t>
      </w:r>
    </w:p>
    <w:p w14:paraId="24500C94" w14:textId="76D87DEA" w:rsidR="006759A9" w:rsidRDefault="006759A9" w:rsidP="006759A9">
      <w:pPr>
        <w:pStyle w:val="ListParagraph"/>
        <w:numPr>
          <w:ilvl w:val="0"/>
          <w:numId w:val="40"/>
        </w:numPr>
        <w:rPr>
          <w:lang w:eastAsia="zh-CN"/>
        </w:rPr>
      </w:pPr>
      <w:r>
        <w:rPr>
          <w:lang w:eastAsia="zh-CN"/>
        </w:rPr>
        <w:t>Lead pencil</w:t>
      </w:r>
    </w:p>
    <w:p w14:paraId="6A636E72" w14:textId="4931E22D" w:rsidR="003F403F" w:rsidRDefault="003F403F" w:rsidP="006759A9">
      <w:pPr>
        <w:pStyle w:val="ListParagraph"/>
        <w:numPr>
          <w:ilvl w:val="0"/>
          <w:numId w:val="40"/>
        </w:numPr>
        <w:rPr>
          <w:lang w:eastAsia="zh-CN"/>
        </w:rPr>
      </w:pPr>
      <w:r>
        <w:rPr>
          <w:lang w:eastAsia="zh-CN"/>
        </w:rPr>
        <w:t>Coloured pencils and markers</w:t>
      </w:r>
    </w:p>
    <w:p w14:paraId="093F2D4A" w14:textId="1E1FED82" w:rsidR="006759A9" w:rsidRPr="006759A9" w:rsidRDefault="006759A9" w:rsidP="006759A9">
      <w:pPr>
        <w:pStyle w:val="ListParagraph"/>
        <w:numPr>
          <w:ilvl w:val="0"/>
          <w:numId w:val="40"/>
        </w:numPr>
        <w:rPr>
          <w:lang w:eastAsia="zh-CN"/>
        </w:rPr>
      </w:pPr>
      <w:r>
        <w:rPr>
          <w:lang w:eastAsia="zh-CN"/>
        </w:rPr>
        <w:t>Household craft items</w:t>
      </w:r>
    </w:p>
    <w:p w14:paraId="209E7244" w14:textId="6CDA9621" w:rsidR="00E13D6C" w:rsidRDefault="00E13D6C" w:rsidP="00E13D6C">
      <w:pPr>
        <w:pStyle w:val="Heading3"/>
        <w:numPr>
          <w:ilvl w:val="0"/>
          <w:numId w:val="0"/>
        </w:numPr>
      </w:pPr>
      <w:r>
        <w:t xml:space="preserve">Activity 3 </w:t>
      </w:r>
    </w:p>
    <w:p w14:paraId="18BE5525" w14:textId="22EDB1B2" w:rsidR="003F403F" w:rsidRDefault="003F403F" w:rsidP="003F403F">
      <w:pPr>
        <w:pStyle w:val="ListParagraph"/>
        <w:numPr>
          <w:ilvl w:val="0"/>
          <w:numId w:val="41"/>
        </w:numPr>
        <w:rPr>
          <w:lang w:eastAsia="zh-CN"/>
        </w:rPr>
      </w:pPr>
      <w:r>
        <w:rPr>
          <w:lang w:eastAsia="zh-CN"/>
        </w:rPr>
        <w:t>Lead pencil</w:t>
      </w:r>
    </w:p>
    <w:p w14:paraId="13C6B263" w14:textId="28A9B15B" w:rsidR="003F403F" w:rsidRDefault="003F403F" w:rsidP="003F403F">
      <w:pPr>
        <w:pStyle w:val="ListParagraph"/>
        <w:numPr>
          <w:ilvl w:val="0"/>
          <w:numId w:val="41"/>
        </w:numPr>
        <w:rPr>
          <w:lang w:eastAsia="zh-CN"/>
        </w:rPr>
      </w:pPr>
      <w:r>
        <w:rPr>
          <w:lang w:eastAsia="zh-CN"/>
        </w:rPr>
        <w:t>Coloured pencils and markers</w:t>
      </w:r>
    </w:p>
    <w:p w14:paraId="1105B5BF" w14:textId="0EA7B546" w:rsidR="003F403F" w:rsidRDefault="003F403F" w:rsidP="003F403F">
      <w:pPr>
        <w:pStyle w:val="ListParagraph"/>
        <w:numPr>
          <w:ilvl w:val="0"/>
          <w:numId w:val="41"/>
        </w:numPr>
        <w:rPr>
          <w:lang w:eastAsia="zh-CN"/>
        </w:rPr>
      </w:pPr>
      <w:r>
        <w:rPr>
          <w:lang w:eastAsia="zh-CN"/>
        </w:rPr>
        <w:lastRenderedPageBreak/>
        <w:t>Household craft items</w:t>
      </w:r>
    </w:p>
    <w:p w14:paraId="52E1F2F4" w14:textId="2E9D6958" w:rsidR="003F403F" w:rsidRPr="003F403F" w:rsidRDefault="003F403F" w:rsidP="003F403F">
      <w:pPr>
        <w:rPr>
          <w:lang w:eastAsia="zh-CN"/>
        </w:rPr>
      </w:pPr>
      <w:r>
        <w:rPr>
          <w:lang w:eastAsia="zh-CN"/>
        </w:rPr>
        <w:t>Optional: printer, digital camera</w:t>
      </w:r>
    </w:p>
    <w:p w14:paraId="6A70DD61" w14:textId="46B347D3" w:rsidR="00190D68" w:rsidRDefault="00190D68">
      <w:pPr>
        <w:rPr>
          <w:lang w:eastAsia="zh-CN"/>
        </w:rPr>
      </w:pPr>
      <w:r>
        <w:rPr>
          <w:lang w:eastAsia="zh-CN"/>
        </w:rPr>
        <w:br w:type="page"/>
      </w:r>
    </w:p>
    <w:p w14:paraId="640FD65F" w14:textId="0CA9CF1E" w:rsidR="00E13D6C" w:rsidRDefault="00A83E38" w:rsidP="0036107C">
      <w:pPr>
        <w:pStyle w:val="Heading2"/>
      </w:pPr>
      <w:r>
        <w:lastRenderedPageBreak/>
        <w:t>Activity 1.1</w:t>
      </w:r>
    </w:p>
    <w:p w14:paraId="4E9FDE17" w14:textId="355C9403" w:rsidR="002762CD" w:rsidRDefault="002762CD" w:rsidP="002762CD">
      <w:pPr>
        <w:rPr>
          <w:lang w:eastAsia="zh-CN"/>
        </w:rPr>
      </w:pPr>
      <w:r>
        <w:rPr>
          <w:lang w:eastAsia="zh-CN"/>
        </w:rPr>
        <w:t>During th</w:t>
      </w:r>
      <w:r w:rsidR="00B45922">
        <w:rPr>
          <w:lang w:eastAsia="zh-CN"/>
        </w:rPr>
        <w:t xml:space="preserve">is activity you will explore </w:t>
      </w:r>
      <w:r w:rsidR="00900EBC">
        <w:rPr>
          <w:lang w:eastAsia="zh-CN"/>
        </w:rPr>
        <w:t xml:space="preserve">how </w:t>
      </w:r>
      <w:r w:rsidR="00A83E38">
        <w:rPr>
          <w:lang w:eastAsia="zh-CN"/>
        </w:rPr>
        <w:t>different materials feel when you</w:t>
      </w:r>
      <w:r w:rsidR="00900EBC">
        <w:rPr>
          <w:lang w:eastAsia="zh-CN"/>
        </w:rPr>
        <w:t xml:space="preserve"> touch them.</w:t>
      </w:r>
    </w:p>
    <w:p w14:paraId="331F6362" w14:textId="61E4D615" w:rsidR="00960FCA" w:rsidRDefault="00960FCA" w:rsidP="00960FCA">
      <w:pPr>
        <w:pStyle w:val="Heading2"/>
      </w:pPr>
      <w:r>
        <w:t>How do materials feel on our fingertips?</w:t>
      </w:r>
    </w:p>
    <w:p w14:paraId="50FB25AA" w14:textId="7CB5ABB7" w:rsidR="00900EBC" w:rsidRDefault="000653D9" w:rsidP="002762CD">
      <w:pPr>
        <w:rPr>
          <w:lang w:eastAsia="zh-CN"/>
        </w:rPr>
      </w:pPr>
      <w:r>
        <w:rPr>
          <w:lang w:eastAsia="zh-CN"/>
        </w:rPr>
        <w:t xml:space="preserve">When we touch a material with our fingertips, we can feel </w:t>
      </w:r>
      <w:r w:rsidR="00960FCA">
        <w:rPr>
          <w:lang w:eastAsia="zh-CN"/>
        </w:rPr>
        <w:t>if it is bumpy, smooth, rough, soft or hard. These are called the properties of materials.</w:t>
      </w:r>
    </w:p>
    <w:p w14:paraId="1D4263D9" w14:textId="77777777" w:rsidR="00A83E38" w:rsidRDefault="00960FCA" w:rsidP="00960FCA">
      <w:r>
        <w:t>Cut out the hand shape below. On each of the fingertips find something in your house or classroom that feels the way it is described. For example, something soft could be cotton wool.  Glue a small piece of that material on the fingertip that describes how that material feels</w:t>
      </w:r>
      <w:r w:rsidR="00910658">
        <w:t>.</w:t>
      </w:r>
    </w:p>
    <w:p w14:paraId="639759DA" w14:textId="739A5AE8" w:rsidR="00BD62BA" w:rsidRDefault="00BD62BA" w:rsidP="00960FCA">
      <w:pPr>
        <w:rPr>
          <w:sz w:val="20"/>
          <w:szCs w:val="20"/>
        </w:rPr>
      </w:pPr>
      <w:r>
        <w:rPr>
          <w:noProof/>
          <w:lang w:eastAsia="en-AU"/>
        </w:rPr>
        <mc:AlternateContent>
          <mc:Choice Requires="wpg">
            <w:drawing>
              <wp:inline distT="0" distB="0" distL="0" distR="0" wp14:anchorId="039E628F" wp14:editId="2BADDDBF">
                <wp:extent cx="4589813" cy="5260768"/>
                <wp:effectExtent l="57150" t="19050" r="39370" b="16510"/>
                <wp:docPr id="12" name="Group 12" descr="Large hand that has material property spaces - smooth, rough, bumpy, hard and soft on fingertips for using the sense of touch" title="Hand"/>
                <wp:cNvGraphicFramePr/>
                <a:graphic xmlns:a="http://schemas.openxmlformats.org/drawingml/2006/main">
                  <a:graphicData uri="http://schemas.microsoft.com/office/word/2010/wordprocessingGroup">
                    <wpg:wgp>
                      <wpg:cNvGrpSpPr/>
                      <wpg:grpSpPr>
                        <a:xfrm>
                          <a:off x="0" y="0"/>
                          <a:ext cx="4589813" cy="5260768"/>
                          <a:chOff x="0" y="0"/>
                          <a:chExt cx="4269740" cy="5293995"/>
                        </a:xfrm>
                      </wpg:grpSpPr>
                      <pic:pic xmlns:pic="http://schemas.openxmlformats.org/drawingml/2006/picture">
                        <pic:nvPicPr>
                          <pic:cNvPr id="2" name="Picture 2" descr="Large hand to show what material properties fingertips feel for the sense of touch"/>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9740" cy="5293995"/>
                          </a:xfrm>
                          <a:prstGeom prst="rect">
                            <a:avLst/>
                          </a:prstGeom>
                          <a:ln>
                            <a:solidFill>
                              <a:schemeClr val="accent1"/>
                            </a:solidFill>
                            <a:prstDash val="dash"/>
                          </a:ln>
                        </pic:spPr>
                      </pic:pic>
                      <wps:wsp>
                        <wps:cNvPr id="5" name="Rectangle 5" descr="smooth" title="material property"/>
                        <wps:cNvSpPr/>
                        <wps:spPr>
                          <a:xfrm rot="19828989">
                            <a:off x="31920" y="2203489"/>
                            <a:ext cx="651924" cy="488034"/>
                          </a:xfrm>
                          <a:prstGeom prst="rect">
                            <a:avLst/>
                          </a:prstGeom>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3C1E7B" w14:textId="77777777" w:rsidR="00BD62BA" w:rsidRPr="00910658" w:rsidRDefault="00BD62BA" w:rsidP="00BD62BA">
                              <w:pPr>
                                <w:spacing w:line="240" w:lineRule="auto"/>
                                <w:jc w:val="center"/>
                                <w:rPr>
                                  <w:sz w:val="20"/>
                                  <w:szCs w:val="20"/>
                                </w:rPr>
                              </w:pPr>
                              <w:r w:rsidRPr="00910658">
                                <w:rPr>
                                  <w:sz w:val="20"/>
                                  <w:szCs w:val="20"/>
                                </w:rPr>
                                <w:t>Smooth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angle 6" descr="rough" title="material property"/>
                        <wps:cNvSpPr/>
                        <wps:spPr>
                          <a:xfrm rot="21302689">
                            <a:off x="1193460" y="304581"/>
                            <a:ext cx="628153" cy="414037"/>
                          </a:xfrm>
                          <a:prstGeom prst="rect">
                            <a:avLst/>
                          </a:prstGeom>
                          <a:solidFill>
                            <a:srgbClr val="4472C4"/>
                          </a:solidFill>
                          <a:ln w="12700" cap="flat" cmpd="sng" algn="ctr">
                            <a:solidFill>
                              <a:schemeClr val="accent1"/>
                            </a:solidFill>
                            <a:prstDash val="dash"/>
                            <a:miter lim="800000"/>
                          </a:ln>
                          <a:effectLst/>
                        </wps:spPr>
                        <wps:txbx>
                          <w:txbxContent>
                            <w:p w14:paraId="6D6A0276" w14:textId="77777777" w:rsidR="00BD62BA" w:rsidRPr="00A83E38" w:rsidRDefault="00BD62BA" w:rsidP="00BD62BA">
                              <w:pPr>
                                <w:spacing w:line="240" w:lineRule="auto"/>
                                <w:jc w:val="center"/>
                                <w:rPr>
                                  <w:color w:val="FFFFFF" w:themeColor="background1"/>
                                  <w:sz w:val="20"/>
                                  <w:szCs w:val="20"/>
                                </w:rPr>
                              </w:pPr>
                              <w:r w:rsidRPr="00A83E38">
                                <w:rPr>
                                  <w:color w:val="FFFFFF" w:themeColor="background1"/>
                                  <w:sz w:val="20"/>
                                  <w:szCs w:val="20"/>
                                </w:rPr>
                                <w:t>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ctangle 7" descr="bumpy" title="material property"/>
                        <wps:cNvSpPr/>
                        <wps:spPr>
                          <a:xfrm>
                            <a:off x="2072719" y="87464"/>
                            <a:ext cx="604299" cy="437322"/>
                          </a:xfrm>
                          <a:prstGeom prst="rect">
                            <a:avLst/>
                          </a:prstGeom>
                          <a:solidFill>
                            <a:srgbClr val="4472C4"/>
                          </a:solidFill>
                          <a:ln w="12700" cap="flat" cmpd="sng" algn="ctr">
                            <a:solidFill>
                              <a:schemeClr val="accent1"/>
                            </a:solidFill>
                            <a:prstDash val="dash"/>
                            <a:miter lim="800000"/>
                          </a:ln>
                          <a:effectLst/>
                        </wps:spPr>
                        <wps:txbx>
                          <w:txbxContent>
                            <w:p w14:paraId="16ED6866"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Bumpy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tangle 8" descr="hard" title="material property"/>
                        <wps:cNvSpPr/>
                        <wps:spPr>
                          <a:xfrm rot="414490">
                            <a:off x="3087554" y="310449"/>
                            <a:ext cx="556591" cy="429114"/>
                          </a:xfrm>
                          <a:prstGeom prst="rect">
                            <a:avLst/>
                          </a:prstGeom>
                          <a:solidFill>
                            <a:srgbClr val="4472C4"/>
                          </a:solidFill>
                          <a:ln w="12700" cap="flat" cmpd="sng" algn="ctr">
                            <a:solidFill>
                              <a:schemeClr val="accent1"/>
                            </a:solidFill>
                            <a:prstDash val="dash"/>
                            <a:miter lim="800000"/>
                          </a:ln>
                          <a:effectLst/>
                        </wps:spPr>
                        <wps:txbx>
                          <w:txbxContent>
                            <w:p w14:paraId="2CCACA87"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descr="soft" title="material property"/>
                        <wps:cNvSpPr/>
                        <wps:spPr>
                          <a:xfrm rot="818902">
                            <a:off x="3779250" y="1038498"/>
                            <a:ext cx="465019" cy="440876"/>
                          </a:xfrm>
                          <a:prstGeom prst="rect">
                            <a:avLst/>
                          </a:prstGeom>
                          <a:solidFill>
                            <a:srgbClr val="4472C4"/>
                          </a:solidFill>
                          <a:ln w="12700" cap="flat" cmpd="sng" algn="ctr">
                            <a:solidFill>
                              <a:schemeClr val="accent1"/>
                            </a:solidFill>
                            <a:prstDash val="dash"/>
                            <a:miter lim="800000"/>
                          </a:ln>
                          <a:effectLst/>
                        </wps:spPr>
                        <wps:txbx>
                          <w:txbxContent>
                            <w:p w14:paraId="7AC85CBB"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 xml:space="preserve">Soft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9E628F" id="Group 12" o:spid="_x0000_s1026" alt="Title: Hand - Description: Large hand that has material property spaces - smooth, rough, bumpy, hard and soft on fingertips for using the sense of touch" style="width:361.4pt;height:414.25pt;mso-position-horizontal-relative:char;mso-position-vertical-relative:line" coordsize="42697,52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arge hand to show what material properties fingertips feel for the sense of touch" style="position:absolute;width:42697;height:5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" stroked="t" strokecolor="#4472c4 [3204]">
                  <v:stroke dashstyle="dash"/>
                  <v:imagedata r:id="rId11" o:title="Large hand to show what material properties fingertips feel for the sense of touch"/>
                  <v:path arrowok="t"/>
                </v:shape>
                <v:rect id="Rectangle 5" o:spid="_x0000_s1028" alt="smooth" style="position:absolute;left:319;top:22034;width:6519;height:4881;rotation:-19344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" fillcolor="#4472c4 [3204]" strokecolor="#4472c4 [3204]" strokeweight="1pt">
                  <v:stroke dashstyle="dash"/>
                  <v:textbox>
                    <w:txbxContent>
                      <w:p w14:paraId="103C1E7B" w14:textId="77777777" w:rsidR="00BD62BA" w:rsidRPr="00910658" w:rsidRDefault="00BD62BA" w:rsidP="00BD62BA">
                        <w:pPr>
                          <w:spacing w:line="240" w:lineRule="auto"/>
                          <w:jc w:val="center"/>
                          <w:rPr>
                            <w:sz w:val="20"/>
                            <w:szCs w:val="20"/>
                          </w:rPr>
                        </w:pPr>
                        <w:r w:rsidRPr="00910658">
                          <w:rPr>
                            <w:sz w:val="20"/>
                            <w:szCs w:val="20"/>
                          </w:rPr>
                          <w:t>Smooth</w:t>
                        </w:r>
                      </w:p>
                    </w:txbxContent>
                  </v:textbox>
                </v:rect>
                <v:rect id="Rectangle 6" o:spid="_x0000_s1029" alt="rough" style="position:absolute;left:11934;top:3045;width:6282;height:4141;rotation:-324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" fillcolor="#4472c4" strokecolor="#4472c4 [3204]" strokeweight="1pt">
                  <v:stroke dashstyle="dash"/>
                  <v:textbox>
                    <w:txbxContent>
                      <w:p w14:paraId="6D6A0276" w14:textId="77777777" w:rsidR="00BD62BA" w:rsidRPr="00A83E38" w:rsidRDefault="00BD62BA" w:rsidP="00BD62BA">
                        <w:pPr>
                          <w:spacing w:line="240" w:lineRule="auto"/>
                          <w:jc w:val="center"/>
                          <w:rPr>
                            <w:color w:val="FFFFFF" w:themeColor="background1"/>
                            <w:sz w:val="20"/>
                            <w:szCs w:val="20"/>
                          </w:rPr>
                        </w:pPr>
                        <w:r w:rsidRPr="00A83E38">
                          <w:rPr>
                            <w:color w:val="FFFFFF" w:themeColor="background1"/>
                            <w:sz w:val="20"/>
                            <w:szCs w:val="20"/>
                          </w:rPr>
                          <w:t>Rough</w:t>
                        </w:r>
                      </w:p>
                    </w:txbxContent>
                  </v:textbox>
                </v:rect>
                <v:rect id="Rectangle 7" o:spid="_x0000_s1030" alt="bumpy" style="position:absolute;left:20727;top:874;width:6043;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" fillcolor="#4472c4" strokecolor="#4472c4 [3204]" strokeweight="1pt">
                  <v:stroke dashstyle="dash"/>
                  <v:textbox>
                    <w:txbxContent>
                      <w:p w14:paraId="16ED6866"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Bumpy</w:t>
                        </w:r>
                      </w:p>
                    </w:txbxContent>
                  </v:textbox>
                </v:rect>
                <v:rect id="Rectangle 8" o:spid="_x0000_s1031" alt="hard" style="position:absolute;left:30875;top:3104;width:5566;height:4291;rotation:4527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" fillcolor="#4472c4" strokecolor="#4472c4 [3204]" strokeweight="1pt">
                  <v:stroke dashstyle="dash"/>
                  <v:textbox>
                    <w:txbxContent>
                      <w:p w14:paraId="2CCACA87"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Hard</w:t>
                        </w:r>
                      </w:p>
                    </w:txbxContent>
                  </v:textbox>
                </v:rect>
                <v:rect id="Rectangle 10" o:spid="_x0000_s1032" alt="soft" style="position:absolute;left:37792;top:10384;width:4650;height:4409;rotation:894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" fillcolor="#4472c4" strokecolor="#4472c4 [3204]" strokeweight="1pt">
                  <v:stroke dashstyle="dash"/>
                  <v:textbox>
                    <w:txbxContent>
                      <w:p w14:paraId="7AC85CBB"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 xml:space="preserve">Soft </w:t>
                        </w:r>
                      </w:p>
                    </w:txbxContent>
                  </v:textbox>
                </v:rect>
                <w10:anchorlock/>
              </v:group>
            </w:pict>
          </mc:Fallback>
        </mc:AlternateContent>
      </w:r>
    </w:p>
    <w:p w14:paraId="3CB23A15" w14:textId="6FF1DFF0" w:rsidR="00910658" w:rsidRDefault="00650FF8" w:rsidP="00960FCA">
      <w:hyperlink r:id="rId12" w:history="1">
        <w:proofErr w:type="spellStart"/>
        <w:proofErr w:type="gramStart"/>
        <w:r w:rsidR="000214A2" w:rsidRPr="00BD62BA">
          <w:rPr>
            <w:rStyle w:val="Hyperlink"/>
            <w:sz w:val="20"/>
            <w:szCs w:val="20"/>
          </w:rPr>
          <w:t>openclipart</w:t>
        </w:r>
        <w:proofErr w:type="spellEnd"/>
        <w:proofErr w:type="gramEnd"/>
      </w:hyperlink>
    </w:p>
    <w:p w14:paraId="3A2FE831" w14:textId="11B77EFA" w:rsidR="00A83E38" w:rsidRPr="00190D68" w:rsidRDefault="00A83E38" w:rsidP="00141A50">
      <w:pPr>
        <w:pStyle w:val="Heading2"/>
      </w:pPr>
      <w:r>
        <w:lastRenderedPageBreak/>
        <w:t>Activity 1.2</w:t>
      </w:r>
    </w:p>
    <w:p w14:paraId="5AEB8182" w14:textId="40007774" w:rsidR="00A83E38" w:rsidRDefault="00A83E38" w:rsidP="00A83E38">
      <w:pPr>
        <w:rPr>
          <w:lang w:eastAsia="zh-CN"/>
        </w:rPr>
      </w:pPr>
      <w:r>
        <w:rPr>
          <w:lang w:eastAsia="zh-CN"/>
        </w:rPr>
        <w:t xml:space="preserve">During this activity you will investigate what </w:t>
      </w:r>
      <w:r w:rsidR="00BD62BA">
        <w:rPr>
          <w:lang w:eastAsia="zh-CN"/>
        </w:rPr>
        <w:t xml:space="preserve">kinds of </w:t>
      </w:r>
      <w:r>
        <w:rPr>
          <w:lang w:eastAsia="zh-CN"/>
        </w:rPr>
        <w:t>objects are made from</w:t>
      </w:r>
      <w:r w:rsidR="008B431A">
        <w:rPr>
          <w:lang w:eastAsia="zh-CN"/>
        </w:rPr>
        <w:t xml:space="preserve"> different materials</w:t>
      </w:r>
      <w:r>
        <w:rPr>
          <w:lang w:eastAsia="zh-CN"/>
        </w:rPr>
        <w:t>.</w:t>
      </w:r>
    </w:p>
    <w:p w14:paraId="43B79F22" w14:textId="43663DC0" w:rsidR="00A83E38" w:rsidRDefault="00A83E38" w:rsidP="00960FCA">
      <w:pPr>
        <w:pStyle w:val="Heading2"/>
      </w:pPr>
      <w:r>
        <w:t>M</w:t>
      </w:r>
      <w:r w:rsidR="0070293C">
        <w:t>aterial scavenger hunt</w:t>
      </w:r>
    </w:p>
    <w:p w14:paraId="5A599910" w14:textId="2B158327" w:rsidR="00A83E38" w:rsidRPr="00A83E38" w:rsidRDefault="00A83E38" w:rsidP="00A83E38">
      <w:pPr>
        <w:rPr>
          <w:lang w:eastAsia="zh-CN"/>
        </w:rPr>
      </w:pPr>
      <w:r>
        <w:rPr>
          <w:lang w:eastAsia="zh-CN"/>
        </w:rPr>
        <w:t>Different things, or objects, are made from different materials. Some objects need to be strong</w:t>
      </w:r>
      <w:r w:rsidR="00BF6889">
        <w:rPr>
          <w:lang w:eastAsia="zh-CN"/>
        </w:rPr>
        <w:t xml:space="preserve"> while</w:t>
      </w:r>
      <w:r>
        <w:rPr>
          <w:lang w:eastAsia="zh-CN"/>
        </w:rPr>
        <w:t xml:space="preserve"> others are soft or smooth. </w:t>
      </w:r>
    </w:p>
    <w:p w14:paraId="76E8CF6F" w14:textId="699F6A22" w:rsidR="0070293C" w:rsidRDefault="00A83E38" w:rsidP="00960FCA">
      <w:r>
        <w:t xml:space="preserve">Find objects around your house or </w:t>
      </w:r>
      <w:r w:rsidR="0070293C">
        <w:t>classroom that</w:t>
      </w:r>
      <w:r>
        <w:t xml:space="preserve"> are made from plastic, metal, </w:t>
      </w:r>
      <w:r w:rsidR="0058412F">
        <w:t>wool and</w:t>
      </w:r>
      <w:r w:rsidR="0070293C">
        <w:t xml:space="preserve"> fabric. You can choose to:</w:t>
      </w:r>
    </w:p>
    <w:p w14:paraId="7D032CC1" w14:textId="065FE174" w:rsidR="0070293C" w:rsidRDefault="00141A50" w:rsidP="0070293C">
      <w:pPr>
        <w:pStyle w:val="ListParagraph"/>
        <w:numPr>
          <w:ilvl w:val="0"/>
          <w:numId w:val="37"/>
        </w:numPr>
      </w:pPr>
      <w:r>
        <w:t>draw and label them or</w:t>
      </w:r>
    </w:p>
    <w:p w14:paraId="3FDE9129" w14:textId="348B63DB" w:rsidR="0070293C" w:rsidRDefault="0070293C" w:rsidP="0070293C">
      <w:pPr>
        <w:pStyle w:val="ListParagraph"/>
        <w:numPr>
          <w:ilvl w:val="0"/>
          <w:numId w:val="37"/>
        </w:numPr>
      </w:pPr>
      <w:r>
        <w:t>take a picture, print</w:t>
      </w:r>
      <w:r w:rsidR="00BF6889">
        <w:t>, glue</w:t>
      </w:r>
      <w:r>
        <w:t xml:space="preserve"> and label them</w:t>
      </w:r>
    </w:p>
    <w:tbl>
      <w:tblPr>
        <w:tblStyle w:val="Tableheader"/>
        <w:tblW w:w="0" w:type="auto"/>
        <w:tblLook w:val="04A0" w:firstRow="1" w:lastRow="0" w:firstColumn="1" w:lastColumn="0" w:noHBand="0" w:noVBand="1"/>
        <w:tblDescription w:val="Objects and their materials scavenger hunt"/>
      </w:tblPr>
      <w:tblGrid>
        <w:gridCol w:w="4787"/>
        <w:gridCol w:w="4785"/>
      </w:tblGrid>
      <w:tr w:rsidR="0070293C" w14:paraId="3E7C2159" w14:textId="77777777" w:rsidTr="000214A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787" w:type="dxa"/>
          </w:tcPr>
          <w:p w14:paraId="48A5A436" w14:textId="5A5A79AC" w:rsidR="0070293C" w:rsidRDefault="0070293C" w:rsidP="00960FCA">
            <w:pPr>
              <w:spacing w:before="192" w:after="192"/>
            </w:pPr>
            <w:r>
              <w:t>Objects and materials</w:t>
            </w:r>
          </w:p>
        </w:tc>
        <w:tc>
          <w:tcPr>
            <w:tcW w:w="4785" w:type="dxa"/>
          </w:tcPr>
          <w:p w14:paraId="15998B27" w14:textId="77777777" w:rsidR="0070293C" w:rsidRDefault="0070293C" w:rsidP="00960FCA">
            <w:pPr>
              <w:cnfStyle w:val="100000000000" w:firstRow="1" w:lastRow="0" w:firstColumn="0" w:lastColumn="0" w:oddVBand="0" w:evenVBand="0" w:oddHBand="0" w:evenHBand="0" w:firstRowFirstColumn="0" w:firstRowLastColumn="0" w:lastRowFirstColumn="0" w:lastRowLastColumn="0"/>
            </w:pPr>
          </w:p>
        </w:tc>
      </w:tr>
      <w:tr w:rsidR="0070293C" w14:paraId="1C9ACD55"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shd w:val="clear" w:color="auto" w:fill="E7E6E6" w:themeFill="background2"/>
          </w:tcPr>
          <w:p w14:paraId="4CE67078" w14:textId="3866B181" w:rsidR="0070293C" w:rsidRPr="0070293C" w:rsidRDefault="0070293C" w:rsidP="00960FCA">
            <w:pPr>
              <w:rPr>
                <w:b w:val="0"/>
              </w:rPr>
            </w:pPr>
            <w:r w:rsidRPr="0070293C">
              <w:rPr>
                <w:b w:val="0"/>
              </w:rPr>
              <w:t>Metal</w:t>
            </w:r>
          </w:p>
        </w:tc>
        <w:tc>
          <w:tcPr>
            <w:tcW w:w="4785" w:type="dxa"/>
            <w:shd w:val="clear" w:color="auto" w:fill="E7E6E6" w:themeFill="background2"/>
          </w:tcPr>
          <w:p w14:paraId="3F759325" w14:textId="7D0A8679" w:rsidR="0070293C" w:rsidRPr="0070293C" w:rsidRDefault="0070293C" w:rsidP="00960FCA">
            <w:pPr>
              <w:cnfStyle w:val="000000100000" w:firstRow="0" w:lastRow="0" w:firstColumn="0" w:lastColumn="0" w:oddVBand="0" w:evenVBand="0" w:oddHBand="1" w:evenHBand="0" w:firstRowFirstColumn="0" w:firstRowLastColumn="0" w:lastRowFirstColumn="0" w:lastRowLastColumn="0"/>
            </w:pPr>
            <w:r w:rsidRPr="0070293C">
              <w:t>Wool</w:t>
            </w:r>
          </w:p>
        </w:tc>
      </w:tr>
      <w:tr w:rsidR="0070293C" w14:paraId="046C29C4" w14:textId="77777777" w:rsidTr="00A71FEA">
        <w:trPr>
          <w:cnfStyle w:val="000000010000" w:firstRow="0" w:lastRow="0" w:firstColumn="0" w:lastColumn="0" w:oddVBand="0" w:evenVBand="0" w:oddHBand="0" w:evenHBand="1" w:firstRowFirstColumn="0" w:firstRowLastColumn="0" w:lastRowFirstColumn="0" w:lastRowLastColumn="0"/>
          <w:trHeight w:val="3480"/>
        </w:trPr>
        <w:tc>
          <w:tcPr>
            <w:cnfStyle w:val="001000000000" w:firstRow="0" w:lastRow="0" w:firstColumn="1" w:lastColumn="0" w:oddVBand="0" w:evenVBand="0" w:oddHBand="0" w:evenHBand="0" w:firstRowFirstColumn="0" w:firstRowLastColumn="0" w:lastRowFirstColumn="0" w:lastRowLastColumn="0"/>
            <w:tcW w:w="4787" w:type="dxa"/>
            <w:shd w:val="clear" w:color="auto" w:fill="auto"/>
          </w:tcPr>
          <w:p w14:paraId="11BB46D5" w14:textId="605D6D67" w:rsidR="0070293C" w:rsidRPr="0070293C" w:rsidRDefault="0070293C" w:rsidP="00960FCA">
            <w:pPr>
              <w:rPr>
                <w:b w:val="0"/>
              </w:rPr>
            </w:pPr>
          </w:p>
        </w:tc>
        <w:tc>
          <w:tcPr>
            <w:tcW w:w="4785" w:type="dxa"/>
            <w:shd w:val="clear" w:color="auto" w:fill="auto"/>
          </w:tcPr>
          <w:p w14:paraId="5899194B" w14:textId="77777777" w:rsidR="0070293C" w:rsidRPr="0070293C" w:rsidRDefault="0070293C" w:rsidP="00960FCA">
            <w:pPr>
              <w:cnfStyle w:val="000000010000" w:firstRow="0" w:lastRow="0" w:firstColumn="0" w:lastColumn="0" w:oddVBand="0" w:evenVBand="0" w:oddHBand="0" w:evenHBand="1" w:firstRowFirstColumn="0" w:firstRowLastColumn="0" w:lastRowFirstColumn="0" w:lastRowLastColumn="0"/>
            </w:pPr>
          </w:p>
        </w:tc>
      </w:tr>
      <w:tr w:rsidR="0070293C" w14:paraId="424FDBEC"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shd w:val="clear" w:color="auto" w:fill="E7E6E6" w:themeFill="background2"/>
          </w:tcPr>
          <w:p w14:paraId="79C3F604" w14:textId="0A38F222" w:rsidR="0070293C" w:rsidRPr="0070293C" w:rsidRDefault="0070293C" w:rsidP="00960FCA">
            <w:pPr>
              <w:rPr>
                <w:b w:val="0"/>
              </w:rPr>
            </w:pPr>
            <w:r w:rsidRPr="0070293C">
              <w:rPr>
                <w:b w:val="0"/>
              </w:rPr>
              <w:t>Fabric</w:t>
            </w:r>
          </w:p>
        </w:tc>
        <w:tc>
          <w:tcPr>
            <w:tcW w:w="4785" w:type="dxa"/>
            <w:shd w:val="clear" w:color="auto" w:fill="E7E6E6" w:themeFill="background2"/>
          </w:tcPr>
          <w:p w14:paraId="6DC1E3DF" w14:textId="34F63798" w:rsidR="0070293C" w:rsidRPr="0070293C" w:rsidRDefault="0070293C" w:rsidP="00960FCA">
            <w:pPr>
              <w:cnfStyle w:val="000000100000" w:firstRow="0" w:lastRow="0" w:firstColumn="0" w:lastColumn="0" w:oddVBand="0" w:evenVBand="0" w:oddHBand="1" w:evenHBand="0" w:firstRowFirstColumn="0" w:firstRowLastColumn="0" w:lastRowFirstColumn="0" w:lastRowLastColumn="0"/>
            </w:pPr>
            <w:r w:rsidRPr="0070293C">
              <w:t>Plastic</w:t>
            </w:r>
          </w:p>
        </w:tc>
      </w:tr>
      <w:tr w:rsidR="0070293C" w14:paraId="6B08B788" w14:textId="77777777" w:rsidTr="00A71FEA">
        <w:trPr>
          <w:cnfStyle w:val="000000010000" w:firstRow="0" w:lastRow="0" w:firstColumn="0" w:lastColumn="0" w:oddVBand="0" w:evenVBand="0" w:oddHBand="0" w:evenHBand="1" w:firstRowFirstColumn="0" w:firstRowLastColumn="0" w:lastRowFirstColumn="0" w:lastRowLastColumn="0"/>
          <w:trHeight w:val="3961"/>
        </w:trPr>
        <w:tc>
          <w:tcPr>
            <w:cnfStyle w:val="001000000000" w:firstRow="0" w:lastRow="0" w:firstColumn="1" w:lastColumn="0" w:oddVBand="0" w:evenVBand="0" w:oddHBand="0" w:evenHBand="0" w:firstRowFirstColumn="0" w:firstRowLastColumn="0" w:lastRowFirstColumn="0" w:lastRowLastColumn="0"/>
            <w:tcW w:w="4787" w:type="dxa"/>
            <w:shd w:val="clear" w:color="auto" w:fill="auto"/>
          </w:tcPr>
          <w:p w14:paraId="0CB4B498" w14:textId="2717F77F" w:rsidR="0070293C" w:rsidRDefault="0070293C" w:rsidP="00960FCA"/>
        </w:tc>
        <w:tc>
          <w:tcPr>
            <w:tcW w:w="4785" w:type="dxa"/>
            <w:shd w:val="clear" w:color="auto" w:fill="auto"/>
          </w:tcPr>
          <w:p w14:paraId="0B80E61E" w14:textId="77777777" w:rsidR="0070293C" w:rsidRDefault="0070293C" w:rsidP="00960FCA">
            <w:pPr>
              <w:cnfStyle w:val="000000010000" w:firstRow="0" w:lastRow="0" w:firstColumn="0" w:lastColumn="0" w:oddVBand="0" w:evenVBand="0" w:oddHBand="0" w:evenHBand="1" w:firstRowFirstColumn="0" w:firstRowLastColumn="0" w:lastRowFirstColumn="0" w:lastRowLastColumn="0"/>
            </w:pPr>
          </w:p>
        </w:tc>
      </w:tr>
    </w:tbl>
    <w:p w14:paraId="6004DD6D" w14:textId="58551597" w:rsidR="0070293C" w:rsidRDefault="0070293C" w:rsidP="00141A50">
      <w:pPr>
        <w:pStyle w:val="Heading2"/>
      </w:pPr>
      <w:r>
        <w:lastRenderedPageBreak/>
        <w:t>Activity 1.3</w:t>
      </w:r>
    </w:p>
    <w:p w14:paraId="35AF81E1" w14:textId="11E34B45" w:rsidR="0070293C" w:rsidRDefault="0070293C" w:rsidP="0070293C">
      <w:pPr>
        <w:rPr>
          <w:lang w:eastAsia="zh-CN"/>
        </w:rPr>
      </w:pPr>
      <w:r>
        <w:rPr>
          <w:lang w:eastAsia="zh-CN"/>
        </w:rPr>
        <w:t>During this activity you will investigate why objects are made from different materials</w:t>
      </w:r>
    </w:p>
    <w:p w14:paraId="29166211" w14:textId="46D81690" w:rsidR="0070293C" w:rsidRDefault="0070293C" w:rsidP="0070293C">
      <w:pPr>
        <w:pStyle w:val="Heading2"/>
      </w:pPr>
      <w:r>
        <w:t>Match the reason</w:t>
      </w:r>
      <w:r w:rsidR="008F00F6">
        <w:t xml:space="preserve"> why</w:t>
      </w:r>
    </w:p>
    <w:p w14:paraId="41B8806C" w14:textId="4EAEF35A" w:rsidR="008F00F6" w:rsidRDefault="008F00F6" w:rsidP="00960FCA">
      <w:r>
        <w:t>Would you use pap</w:t>
      </w:r>
      <w:r w:rsidR="007F780C">
        <w:t xml:space="preserve">er to make your shoes? </w:t>
      </w:r>
      <w:r>
        <w:t>Would you use spaghetti for a belt? Why not?</w:t>
      </w:r>
    </w:p>
    <w:p w14:paraId="04D4A750" w14:textId="6399BD64" w:rsidR="0070293C" w:rsidRDefault="0058412F" w:rsidP="00960FCA">
      <w:r>
        <w:t>In the activity below</w:t>
      </w:r>
      <w:r w:rsidR="008F00F6">
        <w:t xml:space="preserve"> you need to match the object </w:t>
      </w:r>
      <w:r>
        <w:t xml:space="preserve">to the reason why it </w:t>
      </w:r>
      <w:r w:rsidR="008F00F6">
        <w:t>has been made from that material. Some materials don’t</w:t>
      </w:r>
      <w:r w:rsidR="00F6231D">
        <w:t xml:space="preserve"> let in water</w:t>
      </w:r>
      <w:r w:rsidR="008F00F6">
        <w:t>, some materials stretch,</w:t>
      </w:r>
      <w:r w:rsidR="00B74020">
        <w:t xml:space="preserve"> </w:t>
      </w:r>
      <w:r w:rsidR="004F454D">
        <w:t>some come from nature</w:t>
      </w:r>
      <w:r w:rsidR="008F00F6">
        <w:t xml:space="preserve"> and other materials keep you warm. </w:t>
      </w:r>
    </w:p>
    <w:p w14:paraId="6A72809B" w14:textId="439CD3DE" w:rsidR="008F00F6" w:rsidRDefault="008F00F6" w:rsidP="00960FCA">
      <w:r>
        <w:t>Cut and paste the reasons why that material was chosen next to the object.</w:t>
      </w:r>
    </w:p>
    <w:tbl>
      <w:tblPr>
        <w:tblStyle w:val="Tableheader"/>
        <w:tblW w:w="9598" w:type="dxa"/>
        <w:tblInd w:w="-30" w:type="dxa"/>
        <w:tblLook w:val="04A0" w:firstRow="1" w:lastRow="0" w:firstColumn="1" w:lastColumn="0" w:noHBand="0" w:noVBand="1"/>
        <w:tblDescription w:val="why are these materials chosen?"/>
      </w:tblPr>
      <w:tblGrid>
        <w:gridCol w:w="1998"/>
        <w:gridCol w:w="1346"/>
        <w:gridCol w:w="6254"/>
      </w:tblGrid>
      <w:tr w:rsidR="004F454D" w14:paraId="25DC3B40" w14:textId="77777777" w:rsidTr="000214A2">
        <w:trPr>
          <w:cnfStyle w:val="100000000000" w:firstRow="1" w:lastRow="0" w:firstColumn="0" w:lastColumn="0" w:oddVBand="0" w:evenVBand="0" w:oddHBand="0" w:evenHBand="0" w:firstRowFirstColumn="0" w:firstRowLastColumn="0" w:lastRowFirstColumn="0" w:lastRowLastColumn="0"/>
          <w:cantSplit w:val="0"/>
          <w:trHeight w:val="617"/>
        </w:trPr>
        <w:tc>
          <w:tcPr>
            <w:cnfStyle w:val="001000000100" w:firstRow="0" w:lastRow="0" w:firstColumn="1" w:lastColumn="0" w:oddVBand="0" w:evenVBand="0" w:oddHBand="0" w:evenHBand="0" w:firstRowFirstColumn="1" w:firstRowLastColumn="0" w:lastRowFirstColumn="0" w:lastRowLastColumn="0"/>
            <w:tcW w:w="1998" w:type="dxa"/>
          </w:tcPr>
          <w:p w14:paraId="484D3447" w14:textId="5276A246" w:rsidR="008F00F6" w:rsidRDefault="008F00F6" w:rsidP="008F00F6">
            <w:pPr>
              <w:spacing w:before="192" w:after="192"/>
            </w:pPr>
            <w:r>
              <w:t>Object</w:t>
            </w:r>
          </w:p>
        </w:tc>
        <w:tc>
          <w:tcPr>
            <w:tcW w:w="1346" w:type="dxa"/>
          </w:tcPr>
          <w:p w14:paraId="54DB6DD8" w14:textId="6ADF703B" w:rsidR="008F00F6" w:rsidRDefault="008F00F6" w:rsidP="008F00F6">
            <w:pPr>
              <w:cnfStyle w:val="100000000000" w:firstRow="1" w:lastRow="0" w:firstColumn="0" w:lastColumn="0" w:oddVBand="0" w:evenVBand="0" w:oddHBand="0" w:evenHBand="0" w:firstRowFirstColumn="0" w:firstRowLastColumn="0" w:lastRowFirstColumn="0" w:lastRowLastColumn="0"/>
            </w:pPr>
            <w:r>
              <w:t>Material</w:t>
            </w:r>
          </w:p>
        </w:tc>
        <w:tc>
          <w:tcPr>
            <w:tcW w:w="6254" w:type="dxa"/>
          </w:tcPr>
          <w:p w14:paraId="0111E073" w14:textId="4969D2ED" w:rsidR="008F00F6" w:rsidRDefault="008F00F6" w:rsidP="008F00F6">
            <w:pPr>
              <w:cnfStyle w:val="100000000000" w:firstRow="1" w:lastRow="0" w:firstColumn="0" w:lastColumn="0" w:oddVBand="0" w:evenVBand="0" w:oddHBand="0" w:evenHBand="0" w:firstRowFirstColumn="0" w:firstRowLastColumn="0" w:lastRowFirstColumn="0" w:lastRowLastColumn="0"/>
            </w:pPr>
            <w:r>
              <w:t>Why?</w:t>
            </w:r>
            <w:r w:rsidR="00DE426F">
              <w:t xml:space="preserve"> Cut and paste the correct reason</w:t>
            </w:r>
          </w:p>
        </w:tc>
      </w:tr>
      <w:tr w:rsidR="004F454D" w14:paraId="41ED7E8E" w14:textId="77777777" w:rsidTr="000214A2">
        <w:trPr>
          <w:cnfStyle w:val="000000100000" w:firstRow="0" w:lastRow="0" w:firstColumn="0" w:lastColumn="0" w:oddVBand="0" w:evenVBand="0" w:oddHBand="1" w:evenHBand="0" w:firstRowFirstColumn="0" w:firstRowLastColumn="0" w:lastRowFirstColumn="0" w:lastRowLastColumn="0"/>
          <w:trHeight w:val="1464"/>
        </w:trPr>
        <w:tc>
          <w:tcPr>
            <w:cnfStyle w:val="001000000000" w:firstRow="0" w:lastRow="0" w:firstColumn="1" w:lastColumn="0" w:oddVBand="0" w:evenVBand="0" w:oddHBand="0" w:evenHBand="0" w:firstRowFirstColumn="0" w:firstRowLastColumn="0" w:lastRowFirstColumn="0" w:lastRowLastColumn="0"/>
            <w:tcW w:w="1998" w:type="dxa"/>
          </w:tcPr>
          <w:p w14:paraId="1132099A" w14:textId="77777777" w:rsidR="008F00F6" w:rsidRDefault="00AB0582" w:rsidP="008F00F6">
            <w:r w:rsidRPr="00AB0582">
              <w:rPr>
                <w:noProof/>
                <w:lang w:eastAsia="en-AU"/>
              </w:rPr>
              <w:drawing>
                <wp:inline distT="0" distB="0" distL="0" distR="0" wp14:anchorId="2417F279" wp14:editId="5F972A5C">
                  <wp:extent cx="492981" cy="657308"/>
                  <wp:effectExtent l="0" t="0" r="2540" b="0"/>
                  <wp:docPr id="22" name="Picture 22" descr="red woolen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ith74\Downloads\yarn-4933369_1920.jp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03649" cy="671532"/>
                          </a:xfrm>
                          <a:prstGeom prst="rect">
                            <a:avLst/>
                          </a:prstGeom>
                          <a:noFill/>
                          <a:ln>
                            <a:noFill/>
                          </a:ln>
                        </pic:spPr>
                      </pic:pic>
                    </a:graphicData>
                  </a:graphic>
                </wp:inline>
              </w:drawing>
            </w:r>
          </w:p>
          <w:p w14:paraId="37478369" w14:textId="0D94E58F" w:rsidR="007F780C" w:rsidRDefault="00650FF8" w:rsidP="008F00F6">
            <w:hyperlink r:id="rId14" w:history="1">
              <w:proofErr w:type="spellStart"/>
              <w:r w:rsidR="007F780C" w:rsidRPr="007F780C">
                <w:rPr>
                  <w:rStyle w:val="Hyperlink"/>
                  <w:b w:val="0"/>
                  <w:sz w:val="22"/>
                </w:rPr>
                <w:t>pix</w:t>
              </w:r>
              <w:r w:rsidR="007F780C" w:rsidRPr="007F780C">
                <w:rPr>
                  <w:rStyle w:val="Hyperlink"/>
                  <w:b w:val="0"/>
                  <w:sz w:val="22"/>
                </w:rPr>
                <w:t>a</w:t>
              </w:r>
              <w:r w:rsidR="007F780C" w:rsidRPr="007F780C">
                <w:rPr>
                  <w:rStyle w:val="Hyperlink"/>
                  <w:b w:val="0"/>
                  <w:sz w:val="22"/>
                </w:rPr>
                <w:t>b</w:t>
              </w:r>
              <w:r w:rsidR="007F780C" w:rsidRPr="007F780C">
                <w:rPr>
                  <w:rStyle w:val="Hyperlink"/>
                  <w:b w:val="0"/>
                  <w:sz w:val="22"/>
                </w:rPr>
                <w:t>a</w:t>
              </w:r>
              <w:r w:rsidR="007F780C" w:rsidRPr="007F780C">
                <w:rPr>
                  <w:rStyle w:val="Hyperlink"/>
                  <w:b w:val="0"/>
                  <w:sz w:val="22"/>
                </w:rPr>
                <w:t>y</w:t>
              </w:r>
              <w:proofErr w:type="spellEnd"/>
            </w:hyperlink>
          </w:p>
        </w:tc>
        <w:tc>
          <w:tcPr>
            <w:tcW w:w="1346" w:type="dxa"/>
          </w:tcPr>
          <w:p w14:paraId="04DE3C49" w14:textId="59838F0F" w:rsidR="008F00F6" w:rsidRDefault="004A6095" w:rsidP="008F00F6">
            <w:pPr>
              <w:cnfStyle w:val="000000100000" w:firstRow="0" w:lastRow="0" w:firstColumn="0" w:lastColumn="0" w:oddVBand="0" w:evenVBand="0" w:oddHBand="1" w:evenHBand="0" w:firstRowFirstColumn="0" w:firstRowLastColumn="0" w:lastRowFirstColumn="0" w:lastRowLastColumn="0"/>
            </w:pPr>
            <w:r>
              <w:t>w</w:t>
            </w:r>
            <w:r w:rsidR="008F00F6">
              <w:t>ool</w:t>
            </w:r>
          </w:p>
          <w:p w14:paraId="4D8920C5" w14:textId="45D88AA0" w:rsidR="004A6095" w:rsidRDefault="004A6095" w:rsidP="008F00F6">
            <w:pPr>
              <w:cnfStyle w:val="000000100000" w:firstRow="0" w:lastRow="0" w:firstColumn="0" w:lastColumn="0" w:oddVBand="0" w:evenVBand="0" w:oddHBand="1" w:evenHBand="0" w:firstRowFirstColumn="0" w:firstRowLastColumn="0" w:lastRowFirstColumn="0" w:lastRowLastColumn="0"/>
            </w:pPr>
            <w:r>
              <w:t>jumper</w:t>
            </w:r>
          </w:p>
        </w:tc>
        <w:tc>
          <w:tcPr>
            <w:tcW w:w="6254" w:type="dxa"/>
          </w:tcPr>
          <w:p w14:paraId="20BB064D" w14:textId="77777777" w:rsidR="008F00F6" w:rsidRDefault="008F00F6" w:rsidP="008F00F6">
            <w:pPr>
              <w:cnfStyle w:val="000000100000" w:firstRow="0" w:lastRow="0" w:firstColumn="0" w:lastColumn="0" w:oddVBand="0" w:evenVBand="0" w:oddHBand="1" w:evenHBand="0" w:firstRowFirstColumn="0" w:firstRowLastColumn="0" w:lastRowFirstColumn="0" w:lastRowLastColumn="0"/>
            </w:pPr>
          </w:p>
        </w:tc>
      </w:tr>
      <w:tr w:rsidR="004F454D" w14:paraId="037AD3AF" w14:textId="77777777" w:rsidTr="000214A2">
        <w:trPr>
          <w:cnfStyle w:val="000000010000" w:firstRow="0" w:lastRow="0" w:firstColumn="0" w:lastColumn="0" w:oddVBand="0" w:evenVBand="0" w:oddHBand="0" w:evenHBand="1"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998" w:type="dxa"/>
          </w:tcPr>
          <w:p w14:paraId="0E9A4936" w14:textId="77777777" w:rsidR="008F00F6" w:rsidRDefault="00AB0582" w:rsidP="008F00F6">
            <w:r w:rsidRPr="00AB0582">
              <w:rPr>
                <w:noProof/>
                <w:lang w:eastAsia="en-AU"/>
              </w:rPr>
              <w:drawing>
                <wp:inline distT="0" distB="0" distL="0" distR="0" wp14:anchorId="33CA7B7A" wp14:editId="1DFD4623">
                  <wp:extent cx="946150" cy="602944"/>
                  <wp:effectExtent l="0" t="0" r="6350" b="6985"/>
                  <wp:docPr id="29" name="Picture 29" descr="window with wiht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ith74\Downloads\white-2563976_1920.jp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953148" cy="607403"/>
                          </a:xfrm>
                          <a:prstGeom prst="rect">
                            <a:avLst/>
                          </a:prstGeom>
                          <a:noFill/>
                          <a:ln>
                            <a:noFill/>
                          </a:ln>
                        </pic:spPr>
                      </pic:pic>
                    </a:graphicData>
                  </a:graphic>
                </wp:inline>
              </w:drawing>
            </w:r>
          </w:p>
          <w:p w14:paraId="4F1CEB78" w14:textId="095CF250" w:rsidR="007F780C" w:rsidRDefault="00650FF8" w:rsidP="008F00F6">
            <w:hyperlink r:id="rId16" w:history="1">
              <w:proofErr w:type="spellStart"/>
              <w:r w:rsidR="007F780C" w:rsidRPr="007F780C">
                <w:rPr>
                  <w:rStyle w:val="Hyperlink"/>
                  <w:b w:val="0"/>
                  <w:sz w:val="22"/>
                </w:rPr>
                <w:t>pixa</w:t>
              </w:r>
              <w:r w:rsidR="007F780C" w:rsidRPr="007F780C">
                <w:rPr>
                  <w:rStyle w:val="Hyperlink"/>
                  <w:b w:val="0"/>
                  <w:sz w:val="22"/>
                </w:rPr>
                <w:t>b</w:t>
              </w:r>
              <w:r w:rsidR="007F780C" w:rsidRPr="007F780C">
                <w:rPr>
                  <w:rStyle w:val="Hyperlink"/>
                  <w:b w:val="0"/>
                  <w:sz w:val="22"/>
                </w:rPr>
                <w:t>a</w:t>
              </w:r>
              <w:r w:rsidR="007F780C" w:rsidRPr="007F780C">
                <w:rPr>
                  <w:rStyle w:val="Hyperlink"/>
                  <w:b w:val="0"/>
                  <w:sz w:val="22"/>
                </w:rPr>
                <w:t>y</w:t>
              </w:r>
              <w:proofErr w:type="spellEnd"/>
            </w:hyperlink>
          </w:p>
        </w:tc>
        <w:tc>
          <w:tcPr>
            <w:tcW w:w="1346" w:type="dxa"/>
          </w:tcPr>
          <w:p w14:paraId="4C886396" w14:textId="50C60391" w:rsidR="008F00F6" w:rsidRDefault="004A6095" w:rsidP="008F00F6">
            <w:pPr>
              <w:cnfStyle w:val="000000010000" w:firstRow="0" w:lastRow="0" w:firstColumn="0" w:lastColumn="0" w:oddVBand="0" w:evenVBand="0" w:oddHBand="0" w:evenHBand="1" w:firstRowFirstColumn="0" w:firstRowLastColumn="0" w:lastRowFirstColumn="0" w:lastRowLastColumn="0"/>
            </w:pPr>
            <w:r>
              <w:t>g</w:t>
            </w:r>
            <w:r w:rsidR="008F00F6">
              <w:t>lass</w:t>
            </w:r>
          </w:p>
          <w:p w14:paraId="23824B4A" w14:textId="49F29269" w:rsidR="004A6095" w:rsidRDefault="004A6095" w:rsidP="008F00F6">
            <w:pPr>
              <w:cnfStyle w:val="000000010000" w:firstRow="0" w:lastRow="0" w:firstColumn="0" w:lastColumn="0" w:oddVBand="0" w:evenVBand="0" w:oddHBand="0" w:evenHBand="1" w:firstRowFirstColumn="0" w:firstRowLastColumn="0" w:lastRowFirstColumn="0" w:lastRowLastColumn="0"/>
            </w:pPr>
            <w:r>
              <w:t>window</w:t>
            </w:r>
          </w:p>
        </w:tc>
        <w:tc>
          <w:tcPr>
            <w:tcW w:w="6254" w:type="dxa"/>
          </w:tcPr>
          <w:p w14:paraId="588F108D" w14:textId="77777777" w:rsidR="008F00F6" w:rsidRDefault="008F00F6" w:rsidP="008F00F6">
            <w:pPr>
              <w:cnfStyle w:val="000000010000" w:firstRow="0" w:lastRow="0" w:firstColumn="0" w:lastColumn="0" w:oddVBand="0" w:evenVBand="0" w:oddHBand="0" w:evenHBand="1" w:firstRowFirstColumn="0" w:firstRowLastColumn="0" w:lastRowFirstColumn="0" w:lastRowLastColumn="0"/>
            </w:pPr>
          </w:p>
        </w:tc>
      </w:tr>
      <w:tr w:rsidR="004F454D" w14:paraId="43884632" w14:textId="77777777" w:rsidTr="000214A2">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998" w:type="dxa"/>
          </w:tcPr>
          <w:p w14:paraId="04793FDD" w14:textId="77777777" w:rsidR="008F00F6" w:rsidRDefault="00AB0582" w:rsidP="008F00F6">
            <w:r w:rsidRPr="00AB0582">
              <w:rPr>
                <w:noProof/>
                <w:lang w:eastAsia="en-AU"/>
              </w:rPr>
              <w:drawing>
                <wp:inline distT="0" distB="0" distL="0" distR="0" wp14:anchorId="2FDC3425" wp14:editId="292A2C11">
                  <wp:extent cx="946150" cy="529642"/>
                  <wp:effectExtent l="0" t="0" r="6350" b="3810"/>
                  <wp:docPr id="30" name="Picture 30" descr="cupcake baking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mith74\Downloads\cupcake-2202207_1920.jp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959380" cy="537048"/>
                          </a:xfrm>
                          <a:prstGeom prst="rect">
                            <a:avLst/>
                          </a:prstGeom>
                          <a:noFill/>
                          <a:ln>
                            <a:noFill/>
                          </a:ln>
                        </pic:spPr>
                      </pic:pic>
                    </a:graphicData>
                  </a:graphic>
                </wp:inline>
              </w:drawing>
            </w:r>
          </w:p>
          <w:p w14:paraId="1A17879D" w14:textId="0FD7EBD7" w:rsidR="007F780C" w:rsidRDefault="00650FF8" w:rsidP="008F00F6">
            <w:hyperlink r:id="rId18" w:history="1">
              <w:proofErr w:type="spellStart"/>
              <w:r w:rsidR="007F780C" w:rsidRPr="007F780C">
                <w:rPr>
                  <w:rStyle w:val="Hyperlink"/>
                  <w:b w:val="0"/>
                  <w:sz w:val="22"/>
                </w:rPr>
                <w:t>pix</w:t>
              </w:r>
              <w:r w:rsidR="007F780C" w:rsidRPr="007F780C">
                <w:rPr>
                  <w:rStyle w:val="Hyperlink"/>
                  <w:b w:val="0"/>
                  <w:sz w:val="22"/>
                </w:rPr>
                <w:t>a</w:t>
              </w:r>
              <w:r w:rsidR="007F780C" w:rsidRPr="007F780C">
                <w:rPr>
                  <w:rStyle w:val="Hyperlink"/>
                  <w:b w:val="0"/>
                  <w:sz w:val="22"/>
                </w:rPr>
                <w:t>b</w:t>
              </w:r>
              <w:r w:rsidR="007F780C" w:rsidRPr="007F780C">
                <w:rPr>
                  <w:rStyle w:val="Hyperlink"/>
                  <w:b w:val="0"/>
                  <w:sz w:val="22"/>
                </w:rPr>
                <w:t>a</w:t>
              </w:r>
              <w:r w:rsidR="007F780C" w:rsidRPr="007F780C">
                <w:rPr>
                  <w:rStyle w:val="Hyperlink"/>
                  <w:b w:val="0"/>
                  <w:sz w:val="22"/>
                </w:rPr>
                <w:t>y</w:t>
              </w:r>
              <w:proofErr w:type="spellEnd"/>
            </w:hyperlink>
          </w:p>
        </w:tc>
        <w:tc>
          <w:tcPr>
            <w:tcW w:w="1346" w:type="dxa"/>
          </w:tcPr>
          <w:p w14:paraId="0AE118BE" w14:textId="29FFCE0C" w:rsidR="008F00F6" w:rsidRDefault="004A6095" w:rsidP="008F00F6">
            <w:pPr>
              <w:cnfStyle w:val="000000100000" w:firstRow="0" w:lastRow="0" w:firstColumn="0" w:lastColumn="0" w:oddVBand="0" w:evenVBand="0" w:oddHBand="1" w:evenHBand="0" w:firstRowFirstColumn="0" w:firstRowLastColumn="0" w:lastRowFirstColumn="0" w:lastRowLastColumn="0"/>
            </w:pPr>
            <w:r>
              <w:t>m</w:t>
            </w:r>
            <w:r w:rsidR="008F00F6">
              <w:t>etal</w:t>
            </w:r>
          </w:p>
          <w:p w14:paraId="13BA5DDE" w14:textId="22C2CC94" w:rsidR="004A6095" w:rsidRDefault="00AB0582" w:rsidP="008F00F6">
            <w:pPr>
              <w:cnfStyle w:val="000000100000" w:firstRow="0" w:lastRow="0" w:firstColumn="0" w:lastColumn="0" w:oddVBand="0" w:evenVBand="0" w:oddHBand="1" w:evenHBand="0" w:firstRowFirstColumn="0" w:firstRowLastColumn="0" w:lastRowFirstColumn="0" w:lastRowLastColumn="0"/>
            </w:pPr>
            <w:r>
              <w:t>cup</w:t>
            </w:r>
            <w:r w:rsidR="004A6095">
              <w:t>cake tin</w:t>
            </w:r>
          </w:p>
        </w:tc>
        <w:tc>
          <w:tcPr>
            <w:tcW w:w="6254" w:type="dxa"/>
          </w:tcPr>
          <w:p w14:paraId="6FAFBA3A" w14:textId="77777777" w:rsidR="008F00F6" w:rsidRDefault="008F00F6" w:rsidP="008F00F6">
            <w:pPr>
              <w:cnfStyle w:val="000000100000" w:firstRow="0" w:lastRow="0" w:firstColumn="0" w:lastColumn="0" w:oddVBand="0" w:evenVBand="0" w:oddHBand="1" w:evenHBand="0" w:firstRowFirstColumn="0" w:firstRowLastColumn="0" w:lastRowFirstColumn="0" w:lastRowLastColumn="0"/>
            </w:pPr>
          </w:p>
        </w:tc>
      </w:tr>
      <w:tr w:rsidR="004F454D" w14:paraId="195400E5" w14:textId="77777777" w:rsidTr="000214A2">
        <w:trPr>
          <w:cnfStyle w:val="000000010000" w:firstRow="0" w:lastRow="0" w:firstColumn="0" w:lastColumn="0" w:oddVBand="0" w:evenVBand="0" w:oddHBand="0" w:evenHBand="1"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998" w:type="dxa"/>
          </w:tcPr>
          <w:p w14:paraId="4B918F1D" w14:textId="77777777" w:rsidR="004F454D" w:rsidRDefault="004F454D" w:rsidP="008F00F6">
            <w:pPr>
              <w:rPr>
                <w:noProof/>
                <w:lang w:eastAsia="en-AU"/>
              </w:rPr>
            </w:pPr>
            <w:r w:rsidRPr="004F454D">
              <w:rPr>
                <w:noProof/>
                <w:lang w:eastAsia="en-AU"/>
              </w:rPr>
              <w:drawing>
                <wp:inline distT="0" distB="0" distL="0" distR="0" wp14:anchorId="67739BDB" wp14:editId="362687F9">
                  <wp:extent cx="946150" cy="709613"/>
                  <wp:effectExtent l="0" t="0" r="6350" b="0"/>
                  <wp:docPr id="1" name="Picture 1" descr="painted didgeri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ith74\Downloads\didgeridoo-389074_1920.jpg"/>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953767" cy="715326"/>
                          </a:xfrm>
                          <a:prstGeom prst="rect">
                            <a:avLst/>
                          </a:prstGeom>
                          <a:noFill/>
                          <a:ln>
                            <a:noFill/>
                          </a:ln>
                        </pic:spPr>
                      </pic:pic>
                    </a:graphicData>
                  </a:graphic>
                </wp:inline>
              </w:drawing>
            </w:r>
          </w:p>
          <w:p w14:paraId="22EA6D3F" w14:textId="1ED2CAB8" w:rsidR="004F454D" w:rsidRPr="00AB0582" w:rsidRDefault="00650FF8" w:rsidP="008F00F6">
            <w:pPr>
              <w:rPr>
                <w:noProof/>
                <w:lang w:eastAsia="en-AU"/>
              </w:rPr>
            </w:pPr>
            <w:hyperlink r:id="rId20" w:history="1">
              <w:r w:rsidR="004F454D" w:rsidRPr="004F454D">
                <w:rPr>
                  <w:rStyle w:val="Hyperlink"/>
                  <w:b w:val="0"/>
                  <w:noProof/>
                  <w:sz w:val="22"/>
                  <w:lang w:eastAsia="en-AU"/>
                </w:rPr>
                <w:t>pix</w:t>
              </w:r>
              <w:r w:rsidR="004F454D" w:rsidRPr="004F454D">
                <w:rPr>
                  <w:rStyle w:val="Hyperlink"/>
                  <w:b w:val="0"/>
                  <w:noProof/>
                  <w:sz w:val="22"/>
                  <w:lang w:eastAsia="en-AU"/>
                </w:rPr>
                <w:t>a</w:t>
              </w:r>
              <w:r w:rsidR="004F454D" w:rsidRPr="004F454D">
                <w:rPr>
                  <w:rStyle w:val="Hyperlink"/>
                  <w:b w:val="0"/>
                  <w:noProof/>
                  <w:sz w:val="22"/>
                  <w:lang w:eastAsia="en-AU"/>
                </w:rPr>
                <w:t>bay</w:t>
              </w:r>
            </w:hyperlink>
          </w:p>
        </w:tc>
        <w:tc>
          <w:tcPr>
            <w:tcW w:w="1346" w:type="dxa"/>
          </w:tcPr>
          <w:p w14:paraId="166DD977" w14:textId="0526B923" w:rsidR="004F454D" w:rsidRDefault="004F454D" w:rsidP="008F00F6">
            <w:pPr>
              <w:cnfStyle w:val="000000010000" w:firstRow="0" w:lastRow="0" w:firstColumn="0" w:lastColumn="0" w:oddVBand="0" w:evenVBand="0" w:oddHBand="0" w:evenHBand="1" w:firstRowFirstColumn="0" w:firstRowLastColumn="0" w:lastRowFirstColumn="0" w:lastRowLastColumn="0"/>
            </w:pPr>
            <w:r>
              <w:t>wood didgeridoo</w:t>
            </w:r>
          </w:p>
        </w:tc>
        <w:tc>
          <w:tcPr>
            <w:tcW w:w="6254" w:type="dxa"/>
          </w:tcPr>
          <w:p w14:paraId="0F3C59F7" w14:textId="77777777" w:rsidR="004F454D" w:rsidRDefault="004F454D" w:rsidP="008F00F6">
            <w:pPr>
              <w:cnfStyle w:val="000000010000" w:firstRow="0" w:lastRow="0" w:firstColumn="0" w:lastColumn="0" w:oddVBand="0" w:evenVBand="0" w:oddHBand="0" w:evenHBand="1" w:firstRowFirstColumn="0" w:firstRowLastColumn="0" w:lastRowFirstColumn="0" w:lastRowLastColumn="0"/>
            </w:pPr>
          </w:p>
        </w:tc>
      </w:tr>
      <w:tr w:rsidR="004F454D" w14:paraId="3A7DD4A5" w14:textId="77777777" w:rsidTr="000214A2">
        <w:trPr>
          <w:cnfStyle w:val="000000100000" w:firstRow="0" w:lastRow="0" w:firstColumn="0" w:lastColumn="0" w:oddVBand="0" w:evenVBand="0" w:oddHBand="1"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1998" w:type="dxa"/>
          </w:tcPr>
          <w:p w14:paraId="16FA8676" w14:textId="77777777" w:rsidR="007F780C" w:rsidRDefault="00AB0582" w:rsidP="008F00F6">
            <w:r w:rsidRPr="00AB0582">
              <w:rPr>
                <w:noProof/>
                <w:lang w:eastAsia="en-AU"/>
              </w:rPr>
              <w:drawing>
                <wp:inline distT="0" distB="0" distL="0" distR="0" wp14:anchorId="59D4D0AF" wp14:editId="667D5BA9">
                  <wp:extent cx="802640" cy="601980"/>
                  <wp:effectExtent l="0" t="0" r="0" b="7620"/>
                  <wp:docPr id="908694336" name="Picture 908694336" descr="plastic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mith74\Downloads\cup-449697_1920.jpg"/>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812942" cy="609707"/>
                          </a:xfrm>
                          <a:prstGeom prst="rect">
                            <a:avLst/>
                          </a:prstGeom>
                          <a:noFill/>
                          <a:ln>
                            <a:noFill/>
                          </a:ln>
                        </pic:spPr>
                      </pic:pic>
                    </a:graphicData>
                  </a:graphic>
                </wp:inline>
              </w:drawing>
            </w:r>
          </w:p>
          <w:p w14:paraId="5DF9C135" w14:textId="4E447D01" w:rsidR="007F780C" w:rsidRDefault="00650FF8" w:rsidP="008F00F6">
            <w:hyperlink r:id="rId22" w:history="1">
              <w:proofErr w:type="spellStart"/>
              <w:r w:rsidR="007F780C" w:rsidRPr="007F780C">
                <w:rPr>
                  <w:rStyle w:val="Hyperlink"/>
                  <w:b w:val="0"/>
                  <w:sz w:val="22"/>
                </w:rPr>
                <w:t>pix</w:t>
              </w:r>
              <w:r w:rsidR="007F780C" w:rsidRPr="007F780C">
                <w:rPr>
                  <w:rStyle w:val="Hyperlink"/>
                  <w:b w:val="0"/>
                  <w:sz w:val="22"/>
                </w:rPr>
                <w:t>a</w:t>
              </w:r>
              <w:r w:rsidR="007F780C" w:rsidRPr="007F780C">
                <w:rPr>
                  <w:rStyle w:val="Hyperlink"/>
                  <w:b w:val="0"/>
                  <w:sz w:val="22"/>
                </w:rPr>
                <w:t>bay</w:t>
              </w:r>
              <w:proofErr w:type="spellEnd"/>
            </w:hyperlink>
          </w:p>
        </w:tc>
        <w:tc>
          <w:tcPr>
            <w:tcW w:w="1346" w:type="dxa"/>
          </w:tcPr>
          <w:p w14:paraId="1C9C475F" w14:textId="5130774C" w:rsidR="008F00F6" w:rsidRDefault="004A6095" w:rsidP="008F00F6">
            <w:pPr>
              <w:cnfStyle w:val="000000100000" w:firstRow="0" w:lastRow="0" w:firstColumn="0" w:lastColumn="0" w:oddVBand="0" w:evenVBand="0" w:oddHBand="1" w:evenHBand="0" w:firstRowFirstColumn="0" w:firstRowLastColumn="0" w:lastRowFirstColumn="0" w:lastRowLastColumn="0"/>
            </w:pPr>
            <w:r>
              <w:t>p</w:t>
            </w:r>
            <w:r w:rsidR="008F00F6">
              <w:t>lastic</w:t>
            </w:r>
          </w:p>
          <w:p w14:paraId="5175EE50" w14:textId="1DA1002E" w:rsidR="004A6095" w:rsidRDefault="004A6095" w:rsidP="008F00F6">
            <w:pPr>
              <w:cnfStyle w:val="000000100000" w:firstRow="0" w:lastRow="0" w:firstColumn="0" w:lastColumn="0" w:oddVBand="0" w:evenVBand="0" w:oddHBand="1" w:evenHBand="0" w:firstRowFirstColumn="0" w:firstRowLastColumn="0" w:lastRowFirstColumn="0" w:lastRowLastColumn="0"/>
            </w:pPr>
            <w:r>
              <w:t>cup</w:t>
            </w:r>
          </w:p>
        </w:tc>
        <w:tc>
          <w:tcPr>
            <w:tcW w:w="6254" w:type="dxa"/>
          </w:tcPr>
          <w:p w14:paraId="344447A8" w14:textId="77777777" w:rsidR="008F00F6" w:rsidRDefault="008F00F6" w:rsidP="008F00F6">
            <w:pPr>
              <w:cnfStyle w:val="000000100000" w:firstRow="0" w:lastRow="0" w:firstColumn="0" w:lastColumn="0" w:oddVBand="0" w:evenVBand="0" w:oddHBand="1" w:evenHBand="0" w:firstRowFirstColumn="0" w:firstRowLastColumn="0" w:lastRowFirstColumn="0" w:lastRowLastColumn="0"/>
            </w:pPr>
          </w:p>
        </w:tc>
      </w:tr>
      <w:tr w:rsidR="004F454D" w14:paraId="091C7F6A" w14:textId="77777777" w:rsidTr="000214A2">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998" w:type="dxa"/>
          </w:tcPr>
          <w:p w14:paraId="306F2A73" w14:textId="77777777" w:rsidR="008F00F6" w:rsidRDefault="00F36A68" w:rsidP="008F00F6">
            <w:r w:rsidRPr="00F36A68">
              <w:rPr>
                <w:noProof/>
                <w:lang w:eastAsia="en-AU"/>
              </w:rPr>
              <w:drawing>
                <wp:inline distT="0" distB="0" distL="0" distR="0" wp14:anchorId="7BC57F8B" wp14:editId="4C5E9D03">
                  <wp:extent cx="946150" cy="626045"/>
                  <wp:effectExtent l="0" t="0" r="6350" b="3175"/>
                  <wp:docPr id="908694337" name="Picture 908694337" descr="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mith74\Downloads\brick-1566327_1920.jpg"/>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955495" cy="632229"/>
                          </a:xfrm>
                          <a:prstGeom prst="rect">
                            <a:avLst/>
                          </a:prstGeom>
                          <a:noFill/>
                          <a:ln>
                            <a:noFill/>
                          </a:ln>
                        </pic:spPr>
                      </pic:pic>
                    </a:graphicData>
                  </a:graphic>
                </wp:inline>
              </w:drawing>
            </w:r>
          </w:p>
          <w:p w14:paraId="085384E7" w14:textId="6686804E" w:rsidR="00F36A68" w:rsidRDefault="00650FF8" w:rsidP="008F00F6">
            <w:hyperlink r:id="rId24" w:history="1">
              <w:proofErr w:type="spellStart"/>
              <w:r w:rsidR="00F36A68" w:rsidRPr="00F36A68">
                <w:rPr>
                  <w:rStyle w:val="Hyperlink"/>
                  <w:b w:val="0"/>
                  <w:sz w:val="22"/>
                </w:rPr>
                <w:t>pix</w:t>
              </w:r>
              <w:r w:rsidR="00F36A68" w:rsidRPr="00F36A68">
                <w:rPr>
                  <w:rStyle w:val="Hyperlink"/>
                  <w:b w:val="0"/>
                  <w:sz w:val="22"/>
                </w:rPr>
                <w:t>a</w:t>
              </w:r>
              <w:r w:rsidR="00F36A68" w:rsidRPr="00F36A68">
                <w:rPr>
                  <w:rStyle w:val="Hyperlink"/>
                  <w:b w:val="0"/>
                  <w:sz w:val="22"/>
                </w:rPr>
                <w:t>b</w:t>
              </w:r>
              <w:r w:rsidR="00F36A68" w:rsidRPr="00F36A68">
                <w:rPr>
                  <w:rStyle w:val="Hyperlink"/>
                  <w:b w:val="0"/>
                  <w:sz w:val="22"/>
                </w:rPr>
                <w:t>ay</w:t>
              </w:r>
              <w:proofErr w:type="spellEnd"/>
            </w:hyperlink>
          </w:p>
        </w:tc>
        <w:tc>
          <w:tcPr>
            <w:tcW w:w="1346" w:type="dxa"/>
          </w:tcPr>
          <w:p w14:paraId="071E45EC" w14:textId="2E8990F6" w:rsidR="008F00F6" w:rsidRDefault="008F00F6" w:rsidP="008F00F6">
            <w:pPr>
              <w:cnfStyle w:val="000000010000" w:firstRow="0" w:lastRow="0" w:firstColumn="0" w:lastColumn="0" w:oddVBand="0" w:evenVBand="0" w:oddHBand="0" w:evenHBand="1" w:firstRowFirstColumn="0" w:firstRowLastColumn="0" w:lastRowFirstColumn="0" w:lastRowLastColumn="0"/>
            </w:pPr>
            <w:r>
              <w:t>brick</w:t>
            </w:r>
          </w:p>
        </w:tc>
        <w:tc>
          <w:tcPr>
            <w:tcW w:w="6254" w:type="dxa"/>
          </w:tcPr>
          <w:p w14:paraId="2F6D2476" w14:textId="77777777" w:rsidR="008F00F6" w:rsidRDefault="008F00F6" w:rsidP="008F00F6">
            <w:pPr>
              <w:cnfStyle w:val="000000010000" w:firstRow="0" w:lastRow="0" w:firstColumn="0" w:lastColumn="0" w:oddVBand="0" w:evenVBand="0" w:oddHBand="0" w:evenHBand="1" w:firstRowFirstColumn="0" w:firstRowLastColumn="0" w:lastRowFirstColumn="0" w:lastRowLastColumn="0"/>
            </w:pPr>
          </w:p>
        </w:tc>
      </w:tr>
      <w:tr w:rsidR="004F454D" w14:paraId="16F5F5F1" w14:textId="77777777" w:rsidTr="000214A2">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998" w:type="dxa"/>
          </w:tcPr>
          <w:p w14:paraId="35DBD752" w14:textId="77777777" w:rsidR="00481C94" w:rsidRDefault="004F454D" w:rsidP="008F00F6">
            <w:pPr>
              <w:rPr>
                <w:noProof/>
                <w:lang w:eastAsia="en-AU"/>
              </w:rPr>
            </w:pPr>
            <w:r>
              <w:rPr>
                <w:noProof/>
                <w:lang w:eastAsia="en-AU"/>
              </w:rPr>
              <w:lastRenderedPageBreak/>
              <w:drawing>
                <wp:inline distT="0" distB="0" distL="0" distR="0" wp14:anchorId="73E16023" wp14:editId="48719A46">
                  <wp:extent cx="802640" cy="1058143"/>
                  <wp:effectExtent l="0" t="0" r="0" b="8890"/>
                  <wp:docPr id="3" name="Picture 3" descr="dilly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6756" cy="1076752"/>
                          </a:xfrm>
                          <a:prstGeom prst="rect">
                            <a:avLst/>
                          </a:prstGeom>
                        </pic:spPr>
                      </pic:pic>
                    </a:graphicData>
                  </a:graphic>
                </wp:inline>
              </w:drawing>
            </w:r>
          </w:p>
          <w:p w14:paraId="50B92DB2" w14:textId="5D548F2B" w:rsidR="00867C6C" w:rsidRPr="00481C94" w:rsidRDefault="00650FF8" w:rsidP="008F00F6">
            <w:pPr>
              <w:rPr>
                <w:b w:val="0"/>
                <w:noProof/>
                <w:sz w:val="20"/>
                <w:szCs w:val="20"/>
                <w:lang w:eastAsia="en-AU"/>
              </w:rPr>
            </w:pPr>
            <w:hyperlink r:id="rId26" w:history="1">
              <w:proofErr w:type="spellStart"/>
              <w:r w:rsidR="00481C94" w:rsidRPr="00481C94">
                <w:rPr>
                  <w:rStyle w:val="Hyperlink"/>
                  <w:b w:val="0"/>
                  <w:sz w:val="20"/>
                  <w:szCs w:val="20"/>
                </w:rPr>
                <w:t>wikime</w:t>
              </w:r>
              <w:r w:rsidR="00481C94" w:rsidRPr="00481C94">
                <w:rPr>
                  <w:rStyle w:val="Hyperlink"/>
                  <w:b w:val="0"/>
                  <w:sz w:val="20"/>
                  <w:szCs w:val="20"/>
                </w:rPr>
                <w:t>dia</w:t>
              </w:r>
              <w:proofErr w:type="spellEnd"/>
            </w:hyperlink>
          </w:p>
        </w:tc>
        <w:tc>
          <w:tcPr>
            <w:tcW w:w="1346" w:type="dxa"/>
          </w:tcPr>
          <w:p w14:paraId="26C2A42D" w14:textId="1506ECB9" w:rsidR="004F454D" w:rsidRDefault="004F454D" w:rsidP="008F00F6">
            <w:pPr>
              <w:cnfStyle w:val="000000100000" w:firstRow="0" w:lastRow="0" w:firstColumn="0" w:lastColumn="0" w:oddVBand="0" w:evenVBand="0" w:oddHBand="1" w:evenHBand="0" w:firstRowFirstColumn="0" w:firstRowLastColumn="0" w:lastRowFirstColumn="0" w:lastRowLastColumn="0"/>
            </w:pPr>
            <w:r>
              <w:t>grass</w:t>
            </w:r>
          </w:p>
          <w:p w14:paraId="6B1AE113" w14:textId="74744EEB" w:rsidR="004F454D" w:rsidRDefault="004F454D" w:rsidP="008F00F6">
            <w:pPr>
              <w:cnfStyle w:val="000000100000" w:firstRow="0" w:lastRow="0" w:firstColumn="0" w:lastColumn="0" w:oddVBand="0" w:evenVBand="0" w:oddHBand="1" w:evenHBand="0" w:firstRowFirstColumn="0" w:firstRowLastColumn="0" w:lastRowFirstColumn="0" w:lastRowLastColumn="0"/>
            </w:pPr>
            <w:r>
              <w:t>dillybag</w:t>
            </w:r>
          </w:p>
        </w:tc>
        <w:tc>
          <w:tcPr>
            <w:tcW w:w="6254" w:type="dxa"/>
          </w:tcPr>
          <w:p w14:paraId="013986D3" w14:textId="77777777" w:rsidR="004F454D" w:rsidRDefault="004F454D" w:rsidP="008F00F6">
            <w:pPr>
              <w:cnfStyle w:val="000000100000" w:firstRow="0" w:lastRow="0" w:firstColumn="0" w:lastColumn="0" w:oddVBand="0" w:evenVBand="0" w:oddHBand="1" w:evenHBand="0" w:firstRowFirstColumn="0" w:firstRowLastColumn="0" w:lastRowFirstColumn="0" w:lastRowLastColumn="0"/>
            </w:pPr>
          </w:p>
        </w:tc>
      </w:tr>
      <w:tr w:rsidR="004F454D" w14:paraId="5D342030" w14:textId="77777777" w:rsidTr="000214A2">
        <w:trPr>
          <w:cnfStyle w:val="000000010000" w:firstRow="0" w:lastRow="0" w:firstColumn="0" w:lastColumn="0" w:oddVBand="0" w:evenVBand="0" w:oddHBand="0" w:evenHBand="1"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998" w:type="dxa"/>
          </w:tcPr>
          <w:p w14:paraId="72B83DAB" w14:textId="51792DBD" w:rsidR="007F780C" w:rsidRDefault="007F780C" w:rsidP="008F00F6">
            <w:r w:rsidRPr="007F780C">
              <w:rPr>
                <w:noProof/>
                <w:lang w:eastAsia="en-AU"/>
              </w:rPr>
              <w:drawing>
                <wp:inline distT="0" distB="0" distL="0" distR="0" wp14:anchorId="27B140A0" wp14:editId="0D5AEBE6">
                  <wp:extent cx="803082" cy="535275"/>
                  <wp:effectExtent l="0" t="0" r="0" b="0"/>
                  <wp:docPr id="908694338" name="Picture 908694338" descr="paper in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mith74\Downloads\book-731199_1920.jpg"/>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817847" cy="545116"/>
                          </a:xfrm>
                          <a:prstGeom prst="rect">
                            <a:avLst/>
                          </a:prstGeom>
                          <a:noFill/>
                          <a:ln>
                            <a:noFill/>
                          </a:ln>
                        </pic:spPr>
                      </pic:pic>
                    </a:graphicData>
                  </a:graphic>
                </wp:inline>
              </w:drawing>
            </w:r>
          </w:p>
          <w:p w14:paraId="2550AFFE" w14:textId="1471F45D" w:rsidR="008F00F6" w:rsidRDefault="00650FF8" w:rsidP="008F00F6">
            <w:hyperlink r:id="rId28" w:history="1">
              <w:proofErr w:type="spellStart"/>
              <w:r w:rsidR="00F36A68" w:rsidRPr="00F36A68">
                <w:rPr>
                  <w:rStyle w:val="Hyperlink"/>
                  <w:b w:val="0"/>
                  <w:sz w:val="22"/>
                </w:rPr>
                <w:t>pixa</w:t>
              </w:r>
              <w:r w:rsidR="00F36A68" w:rsidRPr="00F36A68">
                <w:rPr>
                  <w:rStyle w:val="Hyperlink"/>
                  <w:b w:val="0"/>
                  <w:sz w:val="22"/>
                </w:rPr>
                <w:t>bay</w:t>
              </w:r>
              <w:proofErr w:type="spellEnd"/>
            </w:hyperlink>
          </w:p>
        </w:tc>
        <w:tc>
          <w:tcPr>
            <w:tcW w:w="1346" w:type="dxa"/>
          </w:tcPr>
          <w:p w14:paraId="60264BB7" w14:textId="62F55946" w:rsidR="008F00F6" w:rsidRDefault="004F454D" w:rsidP="008F00F6">
            <w:pPr>
              <w:cnfStyle w:val="000000010000" w:firstRow="0" w:lastRow="0" w:firstColumn="0" w:lastColumn="0" w:oddVBand="0" w:evenVBand="0" w:oddHBand="0" w:evenHBand="1" w:firstRowFirstColumn="0" w:firstRowLastColumn="0" w:lastRowFirstColumn="0" w:lastRowLastColumn="0"/>
            </w:pPr>
            <w:r>
              <w:t>p</w:t>
            </w:r>
            <w:r w:rsidR="008F00F6">
              <w:t>aper</w:t>
            </w:r>
          </w:p>
          <w:p w14:paraId="237C7CBD" w14:textId="620259FB" w:rsidR="004F454D" w:rsidRDefault="004F454D" w:rsidP="008F00F6">
            <w:pPr>
              <w:cnfStyle w:val="000000010000" w:firstRow="0" w:lastRow="0" w:firstColumn="0" w:lastColumn="0" w:oddVBand="0" w:evenVBand="0" w:oddHBand="0" w:evenHBand="1" w:firstRowFirstColumn="0" w:firstRowLastColumn="0" w:lastRowFirstColumn="0" w:lastRowLastColumn="0"/>
            </w:pPr>
            <w:r>
              <w:t>book</w:t>
            </w:r>
          </w:p>
        </w:tc>
        <w:tc>
          <w:tcPr>
            <w:tcW w:w="6254" w:type="dxa"/>
          </w:tcPr>
          <w:p w14:paraId="79CA33DA" w14:textId="2F17BF8B" w:rsidR="008F00F6" w:rsidRDefault="008F00F6" w:rsidP="008F00F6">
            <w:pPr>
              <w:cnfStyle w:val="000000010000" w:firstRow="0" w:lastRow="0" w:firstColumn="0" w:lastColumn="0" w:oddVBand="0" w:evenVBand="0" w:oddHBand="0" w:evenHBand="1" w:firstRowFirstColumn="0" w:firstRowLastColumn="0" w:lastRowFirstColumn="0" w:lastRowLastColumn="0"/>
            </w:pPr>
          </w:p>
        </w:tc>
      </w:tr>
    </w:tbl>
    <w:p w14:paraId="349542D3" w14:textId="129A6F6D" w:rsidR="008F00F6" w:rsidRDefault="008F00F6" w:rsidP="008F00F6"/>
    <w:tbl>
      <w:tblPr>
        <w:tblStyle w:val="Tableheader"/>
        <w:tblW w:w="0" w:type="auto"/>
        <w:tblInd w:w="-5" w:type="dxa"/>
        <w:tblLook w:val="04A0" w:firstRow="1" w:lastRow="0" w:firstColumn="1" w:lastColumn="0" w:noHBand="0" w:noVBand="1"/>
        <w:tblDescription w:val="cut and paste reasons why"/>
      </w:tblPr>
      <w:tblGrid>
        <w:gridCol w:w="3841"/>
      </w:tblGrid>
      <w:tr w:rsidR="009E2FD0" w14:paraId="10E5372A" w14:textId="77777777" w:rsidTr="000214A2">
        <w:trPr>
          <w:cnfStyle w:val="100000000000" w:firstRow="1" w:lastRow="0" w:firstColumn="0" w:lastColumn="0" w:oddVBand="0" w:evenVBand="0" w:oddHBand="0" w:evenHBand="0" w:firstRowFirstColumn="0" w:firstRowLastColumn="0" w:lastRowFirstColumn="0" w:lastRowLastColumn="0"/>
          <w:cantSplit w:val="0"/>
          <w:trHeight w:val="622"/>
        </w:trPr>
        <w:tc>
          <w:tcPr>
            <w:cnfStyle w:val="001000000100" w:firstRow="0" w:lastRow="0" w:firstColumn="1" w:lastColumn="0" w:oddVBand="0" w:evenVBand="0" w:oddHBand="0" w:evenHBand="0" w:firstRowFirstColumn="1" w:firstRowLastColumn="0" w:lastRowFirstColumn="0" w:lastRowLastColumn="0"/>
            <w:tcW w:w="3841" w:type="dxa"/>
            <w:tcBorders>
              <w:top w:val="none" w:sz="0" w:space="0" w:color="auto"/>
              <w:left w:val="dashSmallGap" w:sz="4" w:space="0" w:color="1F3864" w:themeColor="accent1" w:themeShade="80"/>
              <w:bottom w:val="dashSmallGap" w:sz="4" w:space="0" w:color="1F3864" w:themeColor="accent1" w:themeShade="80"/>
              <w:right w:val="dashSmallGap" w:sz="4" w:space="0" w:color="1F3864" w:themeColor="accent1" w:themeShade="80"/>
            </w:tcBorders>
          </w:tcPr>
          <w:p w14:paraId="25D253CA" w14:textId="6D7EEA8E" w:rsidR="009E2FD0" w:rsidRDefault="009E2FD0" w:rsidP="008F00F6">
            <w:pPr>
              <w:spacing w:before="192" w:after="192"/>
            </w:pPr>
            <w:r>
              <w:t>Reason why? Cut and paste</w:t>
            </w:r>
          </w:p>
        </w:tc>
      </w:tr>
      <w:tr w:rsidR="009E2FD0" w14:paraId="4AEEA09B" w14:textId="77777777" w:rsidTr="000214A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44820460" w14:textId="5EFC50C1" w:rsidR="009E2FD0" w:rsidRPr="004F454D" w:rsidRDefault="009E2FD0" w:rsidP="009E2FD0">
            <w:pPr>
              <w:spacing w:line="480" w:lineRule="auto"/>
              <w:rPr>
                <w:b w:val="0"/>
                <w:sz w:val="24"/>
              </w:rPr>
            </w:pPr>
            <w:r w:rsidRPr="004F454D">
              <w:rPr>
                <w:b w:val="0"/>
                <w:sz w:val="24"/>
              </w:rPr>
              <w:t>It doesn’t melt when it gets hot</w:t>
            </w:r>
          </w:p>
        </w:tc>
      </w:tr>
      <w:tr w:rsidR="009E2FD0" w14:paraId="321A7911" w14:textId="77777777" w:rsidTr="000214A2">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3F9429F5" w14:textId="3420DA05" w:rsidR="009E2FD0" w:rsidRPr="004F454D" w:rsidRDefault="009E2FD0" w:rsidP="009E2FD0">
            <w:pPr>
              <w:spacing w:line="480" w:lineRule="auto"/>
              <w:rPr>
                <w:b w:val="0"/>
                <w:sz w:val="24"/>
              </w:rPr>
            </w:pPr>
            <w:r w:rsidRPr="004F454D">
              <w:rPr>
                <w:b w:val="0"/>
                <w:sz w:val="24"/>
              </w:rPr>
              <w:t>It keeps us warm</w:t>
            </w:r>
            <w:r w:rsidR="004F454D">
              <w:rPr>
                <w:b w:val="0"/>
                <w:sz w:val="24"/>
              </w:rPr>
              <w:t xml:space="preserve"> and is soft</w:t>
            </w:r>
          </w:p>
        </w:tc>
      </w:tr>
      <w:tr w:rsidR="009E2FD0" w14:paraId="5F9754C4" w14:textId="77777777" w:rsidTr="000214A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3CA34B95" w14:textId="7E6FA878" w:rsidR="009E2FD0" w:rsidRPr="004F454D" w:rsidRDefault="009E2FD0" w:rsidP="009E2FD0">
            <w:pPr>
              <w:spacing w:line="480" w:lineRule="auto"/>
              <w:rPr>
                <w:b w:val="0"/>
                <w:sz w:val="24"/>
              </w:rPr>
            </w:pPr>
            <w:r w:rsidRPr="004F454D">
              <w:rPr>
                <w:b w:val="0"/>
                <w:sz w:val="24"/>
              </w:rPr>
              <w:t>It doesn’t break when we drop it</w:t>
            </w:r>
          </w:p>
        </w:tc>
      </w:tr>
      <w:tr w:rsidR="009E2FD0" w14:paraId="315C98E9" w14:textId="77777777" w:rsidTr="000214A2">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4B9BC18A" w14:textId="7BDBB9BF" w:rsidR="009E2FD0" w:rsidRPr="004F454D" w:rsidRDefault="009E2FD0" w:rsidP="009E2FD0">
            <w:pPr>
              <w:spacing w:line="480" w:lineRule="auto"/>
              <w:rPr>
                <w:b w:val="0"/>
                <w:sz w:val="24"/>
              </w:rPr>
            </w:pPr>
            <w:r w:rsidRPr="004F454D">
              <w:rPr>
                <w:b w:val="0"/>
                <w:sz w:val="24"/>
              </w:rPr>
              <w:t>It is heavy and strong</w:t>
            </w:r>
          </w:p>
        </w:tc>
      </w:tr>
      <w:tr w:rsidR="004F454D" w14:paraId="7CC42421" w14:textId="77777777" w:rsidTr="000214A2">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76F3A9C0" w14:textId="1A781552" w:rsidR="004F454D" w:rsidRPr="004F454D" w:rsidRDefault="004F454D" w:rsidP="009E2FD0">
            <w:pPr>
              <w:spacing w:line="480" w:lineRule="auto"/>
              <w:rPr>
                <w:b w:val="0"/>
                <w:sz w:val="24"/>
              </w:rPr>
            </w:pPr>
            <w:r w:rsidRPr="004F454D">
              <w:rPr>
                <w:b w:val="0"/>
                <w:sz w:val="24"/>
              </w:rPr>
              <w:t>It can bend and be woven</w:t>
            </w:r>
          </w:p>
        </w:tc>
      </w:tr>
      <w:tr w:rsidR="009E2FD0" w14:paraId="15DC50FC" w14:textId="77777777" w:rsidTr="000214A2">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4862EAF3" w14:textId="0317A7C1" w:rsidR="009E2FD0" w:rsidRPr="004F454D" w:rsidRDefault="009E2FD0" w:rsidP="009E2FD0">
            <w:pPr>
              <w:spacing w:line="480" w:lineRule="auto"/>
              <w:rPr>
                <w:b w:val="0"/>
                <w:sz w:val="24"/>
              </w:rPr>
            </w:pPr>
            <w:r w:rsidRPr="004F454D">
              <w:rPr>
                <w:b w:val="0"/>
                <w:sz w:val="24"/>
              </w:rPr>
              <w:t>We can write on, cut and fold it</w:t>
            </w:r>
          </w:p>
        </w:tc>
      </w:tr>
      <w:tr w:rsidR="009E2FD0" w14:paraId="7BCFBA92" w14:textId="77777777" w:rsidTr="000214A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401B8BD1" w14:textId="3407E673" w:rsidR="009E2FD0" w:rsidRPr="004F454D" w:rsidRDefault="009E2FD0" w:rsidP="009E2FD0">
            <w:pPr>
              <w:spacing w:line="480" w:lineRule="auto"/>
              <w:rPr>
                <w:b w:val="0"/>
                <w:sz w:val="24"/>
              </w:rPr>
            </w:pPr>
            <w:r w:rsidRPr="004F454D">
              <w:rPr>
                <w:b w:val="0"/>
                <w:sz w:val="24"/>
              </w:rPr>
              <w:t>We can see through it</w:t>
            </w:r>
          </w:p>
        </w:tc>
      </w:tr>
      <w:tr w:rsidR="004F454D" w14:paraId="7C5A43F6" w14:textId="77777777" w:rsidTr="000214A2">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64391151" w14:textId="4D9902F3" w:rsidR="004F454D" w:rsidRPr="004F454D" w:rsidRDefault="004F454D" w:rsidP="004F454D">
            <w:pPr>
              <w:spacing w:line="480" w:lineRule="auto"/>
              <w:rPr>
                <w:b w:val="0"/>
                <w:sz w:val="24"/>
              </w:rPr>
            </w:pPr>
            <w:r w:rsidRPr="004F454D">
              <w:rPr>
                <w:b w:val="0"/>
                <w:sz w:val="24"/>
              </w:rPr>
              <w:t>It can be shaped with tools</w:t>
            </w:r>
          </w:p>
        </w:tc>
      </w:tr>
    </w:tbl>
    <w:p w14:paraId="49B170AE" w14:textId="1C3C6AB9" w:rsidR="000214A2" w:rsidRDefault="000214A2" w:rsidP="008F00F6"/>
    <w:p w14:paraId="54D6FB92" w14:textId="77777777" w:rsidR="000214A2" w:rsidRDefault="000214A2">
      <w:r>
        <w:br w:type="page"/>
      </w:r>
    </w:p>
    <w:p w14:paraId="67C9C0F3" w14:textId="64107C3A" w:rsidR="009E2FD0" w:rsidRDefault="009E2FD0" w:rsidP="00141A50">
      <w:pPr>
        <w:pStyle w:val="Heading2"/>
      </w:pPr>
      <w:r>
        <w:lastRenderedPageBreak/>
        <w:t>Activity 1.4</w:t>
      </w:r>
    </w:p>
    <w:p w14:paraId="41FC18F2" w14:textId="3052EC06" w:rsidR="009E2FD0" w:rsidRDefault="009E2FD0" w:rsidP="009E2FD0">
      <w:pPr>
        <w:rPr>
          <w:lang w:eastAsia="zh-CN"/>
        </w:rPr>
      </w:pPr>
      <w:r>
        <w:rPr>
          <w:lang w:eastAsia="zh-CN"/>
        </w:rPr>
        <w:t>During this activity you will investigate how different chairs are made and the materials used to make them.</w:t>
      </w:r>
    </w:p>
    <w:p w14:paraId="7F55E09D" w14:textId="27A892ED" w:rsidR="009E2FD0" w:rsidRDefault="009E2FD0" w:rsidP="009E2FD0">
      <w:pPr>
        <w:pStyle w:val="Heading2"/>
      </w:pPr>
      <w:r>
        <w:t>Chairs in my house</w:t>
      </w:r>
    </w:p>
    <w:p w14:paraId="198889C9" w14:textId="2AC961EF" w:rsidR="009E2FD0" w:rsidRDefault="009E2FD0" w:rsidP="008F00F6">
      <w:r>
        <w:t>Chairs are very useful. Without them we would have to stand up all day or sit on the ground! Chairs, j</w:t>
      </w:r>
      <w:r w:rsidR="00F6231D">
        <w:t xml:space="preserve">ust like in </w:t>
      </w:r>
      <w:hyperlink r:id="rId29" w:history="1">
        <w:r w:rsidR="00BF6889">
          <w:rPr>
            <w:rStyle w:val="Hyperlink"/>
          </w:rPr>
          <w:t>‘Goldilocks and the three bears’</w:t>
        </w:r>
      </w:hyperlink>
      <w:r>
        <w:t xml:space="preserve">, come in all shapes and sizes. </w:t>
      </w:r>
    </w:p>
    <w:p w14:paraId="46E3C386" w14:textId="7C7D888A" w:rsidR="009E2FD0" w:rsidRDefault="009E2FD0" w:rsidP="009E2FD0">
      <w:r>
        <w:rPr>
          <w:noProof/>
          <w:lang w:eastAsia="en-AU"/>
        </w:rPr>
        <w:drawing>
          <wp:inline distT="0" distB="0" distL="0" distR="0" wp14:anchorId="71206243" wp14:editId="1EE96ABA">
            <wp:extent cx="3800723" cy="3272757"/>
            <wp:effectExtent l="0" t="0" r="0" b="4445"/>
            <wp:docPr id="908694339" name="Picture 908694339" descr="Picture of goldilocks sitting in a chair looking at the three bears pictures on the wall" title="Goldilocks and the three b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339" name="la_fairytales_goldilocks[1].gif"/>
                    <pic:cNvPicPr/>
                  </pic:nvPicPr>
                  <pic:blipFill>
                    <a:blip r:embed="rId30">
                      <a:extLst>
                        <a:ext uri="{28A0092B-C50C-407E-A947-70E740481C1C}">
                          <a14:useLocalDpi xmlns:a14="http://schemas.microsoft.com/office/drawing/2010/main" val="0"/>
                        </a:ext>
                      </a:extLst>
                    </a:blip>
                    <a:stretch>
                      <a:fillRect/>
                    </a:stretch>
                  </pic:blipFill>
                  <pic:spPr>
                    <a:xfrm>
                      <a:off x="0" y="0"/>
                      <a:ext cx="3806681" cy="3277887"/>
                    </a:xfrm>
                    <a:prstGeom prst="rect">
                      <a:avLst/>
                    </a:prstGeom>
                  </pic:spPr>
                </pic:pic>
              </a:graphicData>
            </a:graphic>
          </wp:inline>
        </w:drawing>
      </w:r>
    </w:p>
    <w:p w14:paraId="76EC0A6B" w14:textId="2E470360" w:rsidR="008F00F6" w:rsidRDefault="00650FF8" w:rsidP="009E2FD0">
      <w:hyperlink r:id="rId31" w:history="1">
        <w:proofErr w:type="spellStart"/>
        <w:proofErr w:type="gramStart"/>
        <w:r w:rsidR="00BD62BA">
          <w:rPr>
            <w:rStyle w:val="Hyperlink"/>
          </w:rPr>
          <w:t>blog</w:t>
        </w:r>
        <w:r w:rsidR="00BD62BA">
          <w:rPr>
            <w:rStyle w:val="Hyperlink"/>
          </w:rPr>
          <w:t>spot</w:t>
        </w:r>
        <w:proofErr w:type="spellEnd"/>
        <w:proofErr w:type="gramEnd"/>
      </w:hyperlink>
    </w:p>
    <w:p w14:paraId="5E03B8C3" w14:textId="7EF3AE72" w:rsidR="00DE426F" w:rsidRDefault="00BF6889" w:rsidP="009E2FD0">
      <w:r>
        <w:t>After reading ‘Goldilocks and the three bears’, l</w:t>
      </w:r>
      <w:r w:rsidR="00353483">
        <w:t xml:space="preserve">ook around your house and find as many types of chairs, seats, stools, lounges and sofas you can. </w:t>
      </w:r>
    </w:p>
    <w:p w14:paraId="760B04C5" w14:textId="77777777" w:rsidR="00DE426F" w:rsidRDefault="00DE426F" w:rsidP="009E2FD0">
      <w:r>
        <w:t>Choose 5 of them to t</w:t>
      </w:r>
      <w:r w:rsidR="00353483">
        <w:t>ake pictures or draw</w:t>
      </w:r>
      <w:r>
        <w:t>.</w:t>
      </w:r>
      <w:r w:rsidR="00353483">
        <w:t xml:space="preserve"> </w:t>
      </w:r>
    </w:p>
    <w:p w14:paraId="5F713E31" w14:textId="77777777" w:rsidR="00DE426F" w:rsidRDefault="00DE426F" w:rsidP="009E2FD0">
      <w:r>
        <w:t>D</w:t>
      </w:r>
      <w:r w:rsidR="00353483">
        <w:t xml:space="preserve">escribe what the chair is used for and when it is used. Is it for relaxing, working, watching TV, eating breakfast or reading? There are many different reasons we sit down on different chairs. </w:t>
      </w:r>
    </w:p>
    <w:p w14:paraId="1DB386DE" w14:textId="43ED9500" w:rsidR="00353483" w:rsidRDefault="00353483" w:rsidP="009E2FD0">
      <w:r>
        <w:t>See if you can find out what</w:t>
      </w:r>
      <w:r w:rsidR="00DE426F">
        <w:t xml:space="preserve"> materials</w:t>
      </w:r>
      <w:r>
        <w:t xml:space="preserve"> the chair is made from.</w:t>
      </w:r>
    </w:p>
    <w:p w14:paraId="7DD1EAC2" w14:textId="77777777" w:rsidR="00353483" w:rsidRDefault="00353483">
      <w:r>
        <w:br w:type="page"/>
      </w:r>
    </w:p>
    <w:tbl>
      <w:tblPr>
        <w:tblStyle w:val="Tableheader"/>
        <w:tblW w:w="10004" w:type="dxa"/>
        <w:tblInd w:w="-30" w:type="dxa"/>
        <w:tblLook w:val="04A0" w:firstRow="1" w:lastRow="0" w:firstColumn="1" w:lastColumn="0" w:noHBand="0" w:noVBand="1"/>
        <w:tblDescription w:val="Chair hunt data gathering"/>
      </w:tblPr>
      <w:tblGrid>
        <w:gridCol w:w="3600"/>
        <w:gridCol w:w="3202"/>
        <w:gridCol w:w="3202"/>
      </w:tblGrid>
      <w:tr w:rsidR="00353483" w14:paraId="2C71E01F" w14:textId="5FFC38AC" w:rsidTr="000214A2">
        <w:trPr>
          <w:cnfStyle w:val="100000000000" w:firstRow="1" w:lastRow="0" w:firstColumn="0" w:lastColumn="0" w:oddVBand="0" w:evenVBand="0" w:oddHBand="0" w:evenHBand="0" w:firstRowFirstColumn="0" w:firstRowLastColumn="0" w:lastRowFirstColumn="0" w:lastRowLastColumn="0"/>
          <w:cantSplit w:val="0"/>
          <w:trHeight w:val="791"/>
        </w:trPr>
        <w:tc>
          <w:tcPr>
            <w:cnfStyle w:val="001000000100" w:firstRow="0" w:lastRow="0" w:firstColumn="1" w:lastColumn="0" w:oddVBand="0" w:evenVBand="0" w:oddHBand="0" w:evenHBand="0" w:firstRowFirstColumn="1" w:firstRowLastColumn="0" w:lastRowFirstColumn="0" w:lastRowLastColumn="0"/>
            <w:tcW w:w="3600" w:type="dxa"/>
          </w:tcPr>
          <w:p w14:paraId="5709C25A" w14:textId="0426BD7B" w:rsidR="00353483" w:rsidRDefault="00353483" w:rsidP="009E2FD0">
            <w:pPr>
              <w:spacing w:before="192" w:after="192"/>
            </w:pPr>
            <w:r>
              <w:lastRenderedPageBreak/>
              <w:t>Chairs in my house</w:t>
            </w:r>
          </w:p>
        </w:tc>
        <w:tc>
          <w:tcPr>
            <w:tcW w:w="3202" w:type="dxa"/>
          </w:tcPr>
          <w:p w14:paraId="5EB94F0D" w14:textId="00036E9A" w:rsidR="00353483" w:rsidRDefault="00353483" w:rsidP="009E2FD0">
            <w:pPr>
              <w:spacing w:before="192" w:after="192"/>
              <w:cnfStyle w:val="100000000000" w:firstRow="1" w:lastRow="0" w:firstColumn="0" w:lastColumn="0" w:oddVBand="0" w:evenVBand="0" w:oddHBand="0" w:evenHBand="0" w:firstRowFirstColumn="0" w:firstRowLastColumn="0" w:lastRowFirstColumn="0" w:lastRowLastColumn="0"/>
            </w:pPr>
            <w:r>
              <w:t>Why do I use it?</w:t>
            </w:r>
          </w:p>
        </w:tc>
        <w:tc>
          <w:tcPr>
            <w:tcW w:w="3202" w:type="dxa"/>
          </w:tcPr>
          <w:p w14:paraId="6A16FD6B" w14:textId="71492474" w:rsidR="00353483" w:rsidRDefault="00353483" w:rsidP="009E2FD0">
            <w:pPr>
              <w:spacing w:before="192" w:after="192"/>
              <w:cnfStyle w:val="100000000000" w:firstRow="1" w:lastRow="0" w:firstColumn="0" w:lastColumn="0" w:oddVBand="0" w:evenVBand="0" w:oddHBand="0" w:evenHBand="0" w:firstRowFirstColumn="0" w:firstRowLastColumn="0" w:lastRowFirstColumn="0" w:lastRowLastColumn="0"/>
            </w:pPr>
            <w:r>
              <w:t>What is it made from?</w:t>
            </w:r>
          </w:p>
        </w:tc>
      </w:tr>
      <w:tr w:rsidR="00353483" w14:paraId="1E9376B3" w14:textId="0F04D109" w:rsidTr="000214A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00" w:type="dxa"/>
          </w:tcPr>
          <w:p w14:paraId="6986E939" w14:textId="77777777" w:rsidR="00353483" w:rsidRDefault="00353483" w:rsidP="009E2FD0"/>
          <w:p w14:paraId="496EA483" w14:textId="77777777" w:rsidR="00353483" w:rsidRDefault="00353483" w:rsidP="009E2FD0"/>
          <w:p w14:paraId="60D3BBA6" w14:textId="77777777" w:rsidR="00353483" w:rsidRDefault="00353483" w:rsidP="009E2FD0"/>
          <w:p w14:paraId="29E7C612" w14:textId="77777777" w:rsidR="00353483" w:rsidRDefault="00353483" w:rsidP="009E2FD0"/>
          <w:p w14:paraId="467CB2F7" w14:textId="77777777" w:rsidR="00353483" w:rsidRDefault="00353483" w:rsidP="009E2FD0"/>
          <w:p w14:paraId="11CB72A9" w14:textId="77777777" w:rsidR="00353483" w:rsidRDefault="00353483" w:rsidP="009E2FD0"/>
          <w:p w14:paraId="27AFCE8B" w14:textId="34007D16" w:rsidR="00353483" w:rsidRDefault="00353483" w:rsidP="009E2FD0"/>
        </w:tc>
        <w:tc>
          <w:tcPr>
            <w:tcW w:w="3202" w:type="dxa"/>
          </w:tcPr>
          <w:p w14:paraId="439F11D6"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c>
          <w:tcPr>
            <w:tcW w:w="3202" w:type="dxa"/>
          </w:tcPr>
          <w:p w14:paraId="46D3ED9B"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r>
      <w:tr w:rsidR="00353483" w14:paraId="4475AA4C" w14:textId="4B4F3B02" w:rsidTr="000214A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00" w:type="dxa"/>
          </w:tcPr>
          <w:p w14:paraId="492D2663" w14:textId="77777777" w:rsidR="00353483" w:rsidRDefault="00353483" w:rsidP="009E2FD0"/>
          <w:p w14:paraId="4AB6FE05" w14:textId="77777777" w:rsidR="00353483" w:rsidRDefault="00353483" w:rsidP="009E2FD0"/>
          <w:p w14:paraId="41F31E26" w14:textId="77777777" w:rsidR="00353483" w:rsidRDefault="00353483" w:rsidP="009E2FD0"/>
          <w:p w14:paraId="1C02059D" w14:textId="77777777" w:rsidR="00353483" w:rsidRDefault="00353483" w:rsidP="009E2FD0"/>
          <w:p w14:paraId="6538DC35" w14:textId="77777777" w:rsidR="00353483" w:rsidRDefault="00353483" w:rsidP="009E2FD0"/>
          <w:p w14:paraId="504BAD33" w14:textId="77777777" w:rsidR="00353483" w:rsidRDefault="00353483" w:rsidP="009E2FD0"/>
          <w:p w14:paraId="1A3D8074" w14:textId="682E38F3" w:rsidR="00353483" w:rsidRDefault="00353483" w:rsidP="009E2FD0"/>
        </w:tc>
        <w:tc>
          <w:tcPr>
            <w:tcW w:w="3202" w:type="dxa"/>
          </w:tcPr>
          <w:p w14:paraId="5A664DB5" w14:textId="77777777" w:rsidR="00353483" w:rsidRDefault="00353483" w:rsidP="009E2FD0">
            <w:pPr>
              <w:cnfStyle w:val="000000010000" w:firstRow="0" w:lastRow="0" w:firstColumn="0" w:lastColumn="0" w:oddVBand="0" w:evenVBand="0" w:oddHBand="0" w:evenHBand="1" w:firstRowFirstColumn="0" w:firstRowLastColumn="0" w:lastRowFirstColumn="0" w:lastRowLastColumn="0"/>
            </w:pPr>
          </w:p>
        </w:tc>
        <w:tc>
          <w:tcPr>
            <w:tcW w:w="3202" w:type="dxa"/>
          </w:tcPr>
          <w:p w14:paraId="3997A48D" w14:textId="77777777" w:rsidR="00353483" w:rsidRDefault="00353483" w:rsidP="009E2FD0">
            <w:pPr>
              <w:cnfStyle w:val="000000010000" w:firstRow="0" w:lastRow="0" w:firstColumn="0" w:lastColumn="0" w:oddVBand="0" w:evenVBand="0" w:oddHBand="0" w:evenHBand="1" w:firstRowFirstColumn="0" w:firstRowLastColumn="0" w:lastRowFirstColumn="0" w:lastRowLastColumn="0"/>
            </w:pPr>
          </w:p>
        </w:tc>
      </w:tr>
      <w:tr w:rsidR="00353483" w14:paraId="0068D5C1" w14:textId="0990937C" w:rsidTr="000214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00" w:type="dxa"/>
          </w:tcPr>
          <w:p w14:paraId="2150291E" w14:textId="77777777" w:rsidR="00353483" w:rsidRDefault="00353483" w:rsidP="009E2FD0"/>
          <w:p w14:paraId="54CF7463" w14:textId="77777777" w:rsidR="00353483" w:rsidRDefault="00353483" w:rsidP="009E2FD0"/>
          <w:p w14:paraId="7F0D6356" w14:textId="77777777" w:rsidR="00353483" w:rsidRDefault="00353483" w:rsidP="009E2FD0"/>
          <w:p w14:paraId="1C25EF1E" w14:textId="77777777" w:rsidR="00353483" w:rsidRDefault="00353483" w:rsidP="009E2FD0"/>
          <w:p w14:paraId="1ED7083F" w14:textId="77777777" w:rsidR="00353483" w:rsidRDefault="00353483" w:rsidP="009E2FD0"/>
          <w:p w14:paraId="0D8686C0" w14:textId="77777777" w:rsidR="00353483" w:rsidRDefault="00353483" w:rsidP="009E2FD0"/>
          <w:p w14:paraId="7112FC60" w14:textId="035FCEA0" w:rsidR="00353483" w:rsidRDefault="00353483" w:rsidP="009E2FD0"/>
        </w:tc>
        <w:tc>
          <w:tcPr>
            <w:tcW w:w="3202" w:type="dxa"/>
          </w:tcPr>
          <w:p w14:paraId="5CF29592"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c>
          <w:tcPr>
            <w:tcW w:w="3202" w:type="dxa"/>
          </w:tcPr>
          <w:p w14:paraId="0A76C2DC"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r>
      <w:tr w:rsidR="00353483" w14:paraId="4BB11868" w14:textId="091E17FD" w:rsidTr="000214A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00" w:type="dxa"/>
          </w:tcPr>
          <w:p w14:paraId="307589EC" w14:textId="77777777" w:rsidR="00353483" w:rsidRDefault="00353483" w:rsidP="009E2FD0"/>
          <w:p w14:paraId="7180182F" w14:textId="77777777" w:rsidR="00353483" w:rsidRDefault="00353483" w:rsidP="009E2FD0"/>
          <w:p w14:paraId="27D3DC72" w14:textId="77777777" w:rsidR="00353483" w:rsidRDefault="00353483" w:rsidP="009E2FD0"/>
          <w:p w14:paraId="0111C10A" w14:textId="77777777" w:rsidR="00353483" w:rsidRDefault="00353483" w:rsidP="009E2FD0"/>
          <w:p w14:paraId="4AC0FC7D" w14:textId="77777777" w:rsidR="00353483" w:rsidRDefault="00353483" w:rsidP="009E2FD0"/>
          <w:p w14:paraId="0515CBBC" w14:textId="77777777" w:rsidR="00353483" w:rsidRDefault="00353483" w:rsidP="009E2FD0"/>
          <w:p w14:paraId="50DD0FB9" w14:textId="2AD9EAEA" w:rsidR="00353483" w:rsidRDefault="00353483" w:rsidP="009E2FD0"/>
        </w:tc>
        <w:tc>
          <w:tcPr>
            <w:tcW w:w="3202" w:type="dxa"/>
          </w:tcPr>
          <w:p w14:paraId="5B6FFD74" w14:textId="77777777" w:rsidR="00353483" w:rsidRDefault="00353483" w:rsidP="009E2FD0">
            <w:pPr>
              <w:cnfStyle w:val="000000010000" w:firstRow="0" w:lastRow="0" w:firstColumn="0" w:lastColumn="0" w:oddVBand="0" w:evenVBand="0" w:oddHBand="0" w:evenHBand="1" w:firstRowFirstColumn="0" w:firstRowLastColumn="0" w:lastRowFirstColumn="0" w:lastRowLastColumn="0"/>
            </w:pPr>
          </w:p>
        </w:tc>
        <w:tc>
          <w:tcPr>
            <w:tcW w:w="3202" w:type="dxa"/>
          </w:tcPr>
          <w:p w14:paraId="628B02E0" w14:textId="77777777" w:rsidR="00353483" w:rsidRDefault="00353483" w:rsidP="009E2FD0">
            <w:pPr>
              <w:cnfStyle w:val="000000010000" w:firstRow="0" w:lastRow="0" w:firstColumn="0" w:lastColumn="0" w:oddVBand="0" w:evenVBand="0" w:oddHBand="0" w:evenHBand="1" w:firstRowFirstColumn="0" w:firstRowLastColumn="0" w:lastRowFirstColumn="0" w:lastRowLastColumn="0"/>
            </w:pPr>
          </w:p>
        </w:tc>
      </w:tr>
      <w:tr w:rsidR="00353483" w14:paraId="3FC866AE" w14:textId="09FA2D89" w:rsidTr="000214A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00" w:type="dxa"/>
          </w:tcPr>
          <w:p w14:paraId="18F686DA" w14:textId="77777777" w:rsidR="00353483" w:rsidRDefault="00353483" w:rsidP="009E2FD0"/>
          <w:p w14:paraId="5F8EDC6D" w14:textId="77777777" w:rsidR="00353483" w:rsidRDefault="00353483" w:rsidP="009E2FD0"/>
          <w:p w14:paraId="66E615F8" w14:textId="77777777" w:rsidR="00353483" w:rsidRDefault="00353483" w:rsidP="009E2FD0"/>
          <w:p w14:paraId="601974C8" w14:textId="77777777" w:rsidR="00353483" w:rsidRDefault="00353483" w:rsidP="009E2FD0"/>
          <w:p w14:paraId="5E0602C8" w14:textId="77777777" w:rsidR="00353483" w:rsidRDefault="00353483" w:rsidP="009E2FD0"/>
          <w:p w14:paraId="708ACAB1" w14:textId="77777777" w:rsidR="00353483" w:rsidRDefault="00353483" w:rsidP="009E2FD0"/>
          <w:p w14:paraId="6228A56F" w14:textId="77777777" w:rsidR="00353483" w:rsidRDefault="00353483" w:rsidP="009E2FD0"/>
          <w:p w14:paraId="64021ABB" w14:textId="5B01766A" w:rsidR="00353483" w:rsidRDefault="00353483" w:rsidP="009E2FD0"/>
        </w:tc>
        <w:tc>
          <w:tcPr>
            <w:tcW w:w="3202" w:type="dxa"/>
          </w:tcPr>
          <w:p w14:paraId="2EAC1717"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c>
          <w:tcPr>
            <w:tcW w:w="3202" w:type="dxa"/>
          </w:tcPr>
          <w:p w14:paraId="5DB1924C"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r>
    </w:tbl>
    <w:p w14:paraId="0BED584D" w14:textId="77777777" w:rsidR="00353483" w:rsidRDefault="00353483" w:rsidP="009E2FD0"/>
    <w:p w14:paraId="4E882934" w14:textId="77777777" w:rsidR="00353483" w:rsidRDefault="00353483">
      <w:r>
        <w:br w:type="page"/>
      </w:r>
    </w:p>
    <w:p w14:paraId="3F0864E6" w14:textId="02900911" w:rsidR="00353483" w:rsidRDefault="00353483" w:rsidP="000D7C43">
      <w:pPr>
        <w:pStyle w:val="Heading2"/>
      </w:pPr>
      <w:r>
        <w:lastRenderedPageBreak/>
        <w:t>Activity 1.5</w:t>
      </w:r>
    </w:p>
    <w:p w14:paraId="401393B6" w14:textId="25A25107" w:rsidR="00353483" w:rsidRDefault="00353483" w:rsidP="00353483">
      <w:pPr>
        <w:rPr>
          <w:lang w:eastAsia="zh-CN"/>
        </w:rPr>
      </w:pPr>
      <w:r>
        <w:rPr>
          <w:lang w:eastAsia="zh-CN"/>
        </w:rPr>
        <w:t xml:space="preserve">During this activity you will investigate </w:t>
      </w:r>
      <w:r w:rsidR="00F6231D">
        <w:rPr>
          <w:lang w:eastAsia="zh-CN"/>
        </w:rPr>
        <w:t>some wonderful and unusual chairs and seats.</w:t>
      </w:r>
    </w:p>
    <w:p w14:paraId="4A1683E2" w14:textId="7980B021" w:rsidR="00353483" w:rsidRDefault="00353483" w:rsidP="000D7C43">
      <w:pPr>
        <w:pStyle w:val="Heading3"/>
      </w:pPr>
      <w:r>
        <w:t>Magnificent chairs</w:t>
      </w:r>
      <w:r w:rsidR="006963B5">
        <w:t xml:space="preserve"> and seats</w:t>
      </w:r>
    </w:p>
    <w:p w14:paraId="3507C762" w14:textId="2F966E41" w:rsidR="00DE405A" w:rsidRDefault="00353483" w:rsidP="009E2FD0">
      <w:r>
        <w:t xml:space="preserve">There are some </w:t>
      </w:r>
      <w:r w:rsidR="00B74020">
        <w:t>beautiful</w:t>
      </w:r>
      <w:r>
        <w:t xml:space="preserve"> and </w:t>
      </w:r>
      <w:r w:rsidR="00F6231D">
        <w:t xml:space="preserve">very </w:t>
      </w:r>
      <w:r>
        <w:t>interesting chairs around the world</w:t>
      </w:r>
      <w:r w:rsidR="009703D7">
        <w:t xml:space="preserve"> used for different reasons</w:t>
      </w:r>
      <w:r>
        <w:t>. Use a magazine</w:t>
      </w:r>
      <w:r w:rsidR="00036622">
        <w:t>, furniture store catalogue from the mail</w:t>
      </w:r>
      <w:r>
        <w:t xml:space="preserve"> or the internet to find some magnificent chairs</w:t>
      </w:r>
      <w:r w:rsidR="0026395A">
        <w:t xml:space="preserve"> and make a collage</w:t>
      </w:r>
      <w:r>
        <w:t>. They could be made from gold and jewels, maybe they are a strang</w:t>
      </w:r>
      <w:r w:rsidR="001E70D7">
        <w:t>e shape,</w:t>
      </w:r>
      <w:r w:rsidR="006963B5">
        <w:t xml:space="preserve"> </w:t>
      </w:r>
      <w:r w:rsidR="001E70D7">
        <w:t>are</w:t>
      </w:r>
      <w:r w:rsidR="006963B5">
        <w:t xml:space="preserve"> huge or have wheels!</w:t>
      </w:r>
    </w:p>
    <w:p w14:paraId="33B37D7B" w14:textId="5E607244" w:rsidR="0026395A" w:rsidRPr="00DE405A" w:rsidRDefault="0026395A" w:rsidP="00DE405A"/>
    <w:tbl>
      <w:tblPr>
        <w:tblStyle w:val="Tableheader"/>
        <w:tblpPr w:leftFromText="180" w:rightFromText="180" w:vertAnchor="text" w:horzAnchor="margin" w:tblpY="352"/>
        <w:tblW w:w="9102" w:type="dxa"/>
        <w:tblLook w:val="04A0" w:firstRow="1" w:lastRow="0" w:firstColumn="1" w:lastColumn="0" w:noHBand="0" w:noVBand="1"/>
        <w:tblDescription w:val="magnificent chairs"/>
      </w:tblPr>
      <w:tblGrid>
        <w:gridCol w:w="3262"/>
        <w:gridCol w:w="2796"/>
        <w:gridCol w:w="3044"/>
      </w:tblGrid>
      <w:tr w:rsidR="00BF41D8" w14:paraId="6EAEE99D" w14:textId="77777777" w:rsidTr="00BF41D8">
        <w:trPr>
          <w:cnfStyle w:val="100000000000" w:firstRow="1" w:lastRow="0" w:firstColumn="0" w:lastColumn="0" w:oddVBand="0" w:evenVBand="0" w:oddHBand="0" w:evenHBand="0" w:firstRowFirstColumn="0" w:firstRowLastColumn="0" w:lastRowFirstColumn="0" w:lastRowLastColumn="0"/>
          <w:cantSplit w:val="0"/>
          <w:trHeight w:val="727"/>
        </w:trPr>
        <w:tc>
          <w:tcPr>
            <w:cnfStyle w:val="001000000100" w:firstRow="0" w:lastRow="0" w:firstColumn="1" w:lastColumn="0" w:oddVBand="0" w:evenVBand="0" w:oddHBand="0" w:evenHBand="0" w:firstRowFirstColumn="1" w:firstRowLastColumn="0" w:lastRowFirstColumn="0" w:lastRowLastColumn="0"/>
            <w:tcW w:w="3264" w:type="dxa"/>
          </w:tcPr>
          <w:p w14:paraId="2917F165" w14:textId="0DE6BD09" w:rsidR="00BF41D8" w:rsidRDefault="00BF41D8" w:rsidP="00DE405A">
            <w:pPr>
              <w:tabs>
                <w:tab w:val="left" w:pos="720"/>
                <w:tab w:val="left" w:pos="1440"/>
                <w:tab w:val="left" w:pos="2160"/>
                <w:tab w:val="left" w:pos="2880"/>
                <w:tab w:val="left" w:pos="3600"/>
                <w:tab w:val="left" w:pos="4320"/>
                <w:tab w:val="left" w:pos="5040"/>
                <w:tab w:val="left" w:pos="7025"/>
              </w:tabs>
              <w:spacing w:before="192" w:after="192"/>
            </w:pPr>
            <w:r>
              <w:rPr>
                <w:sz w:val="20"/>
                <w:szCs w:val="20"/>
              </w:rPr>
              <w:t>Magnificent chairs</w:t>
            </w:r>
          </w:p>
        </w:tc>
        <w:tc>
          <w:tcPr>
            <w:tcW w:w="2791" w:type="dxa"/>
          </w:tcPr>
          <w:p w14:paraId="16948304" w14:textId="77777777" w:rsidR="00BF41D8" w:rsidRDefault="00BF41D8" w:rsidP="00DE405A">
            <w:pPr>
              <w:tabs>
                <w:tab w:val="left" w:pos="720"/>
                <w:tab w:val="left" w:pos="1440"/>
                <w:tab w:val="left" w:pos="2160"/>
                <w:tab w:val="left" w:pos="2880"/>
                <w:tab w:val="left" w:pos="3600"/>
                <w:tab w:val="left" w:pos="4320"/>
                <w:tab w:val="left" w:pos="5040"/>
                <w:tab w:val="left" w:pos="7025"/>
              </w:tabs>
              <w:cnfStyle w:val="100000000000" w:firstRow="1" w:lastRow="0" w:firstColumn="0" w:lastColumn="0" w:oddVBand="0" w:evenVBand="0" w:oddHBand="0" w:evenHBand="0" w:firstRowFirstColumn="0" w:firstRowLastColumn="0" w:lastRowFirstColumn="0" w:lastRowLastColumn="0"/>
            </w:pPr>
          </w:p>
        </w:tc>
        <w:tc>
          <w:tcPr>
            <w:tcW w:w="3047" w:type="dxa"/>
          </w:tcPr>
          <w:p w14:paraId="5A72E354" w14:textId="77777777" w:rsidR="00BF41D8" w:rsidRDefault="00BF41D8" w:rsidP="00DE405A">
            <w:pPr>
              <w:tabs>
                <w:tab w:val="left" w:pos="720"/>
                <w:tab w:val="left" w:pos="1440"/>
                <w:tab w:val="left" w:pos="2160"/>
                <w:tab w:val="left" w:pos="2880"/>
                <w:tab w:val="left" w:pos="3600"/>
                <w:tab w:val="left" w:pos="4320"/>
                <w:tab w:val="left" w:pos="5040"/>
                <w:tab w:val="left" w:pos="7025"/>
              </w:tabs>
              <w:cnfStyle w:val="100000000000" w:firstRow="1" w:lastRow="0" w:firstColumn="0" w:lastColumn="0" w:oddVBand="0" w:evenVBand="0" w:oddHBand="0" w:evenHBand="0" w:firstRowFirstColumn="0" w:firstRowLastColumn="0" w:lastRowFirstColumn="0" w:lastRowLastColumn="0"/>
            </w:pPr>
          </w:p>
        </w:tc>
      </w:tr>
      <w:tr w:rsidR="00BF41D8" w14:paraId="4937409E" w14:textId="77777777" w:rsidTr="00BF41D8">
        <w:trPr>
          <w:cnfStyle w:val="000000100000" w:firstRow="0" w:lastRow="0" w:firstColumn="0" w:lastColumn="0" w:oddVBand="0" w:evenVBand="0" w:oddHBand="1" w:evenHBand="0" w:firstRowFirstColumn="0" w:firstRowLastColumn="0" w:lastRowFirstColumn="0" w:lastRowLastColumn="0"/>
          <w:trHeight w:val="3653"/>
        </w:trPr>
        <w:tc>
          <w:tcPr>
            <w:cnfStyle w:val="001000000000" w:firstRow="0" w:lastRow="0" w:firstColumn="1" w:lastColumn="0" w:oddVBand="0" w:evenVBand="0" w:oddHBand="0" w:evenHBand="0" w:firstRowFirstColumn="0" w:firstRowLastColumn="0" w:lastRowFirstColumn="0" w:lastRowLastColumn="0"/>
            <w:tcW w:w="3264" w:type="dxa"/>
          </w:tcPr>
          <w:p w14:paraId="47451DA0" w14:textId="77777777" w:rsidR="00BF41D8" w:rsidRDefault="00BF41D8" w:rsidP="00DE405A">
            <w:pPr>
              <w:tabs>
                <w:tab w:val="left" w:pos="720"/>
                <w:tab w:val="left" w:pos="1440"/>
                <w:tab w:val="left" w:pos="2160"/>
                <w:tab w:val="left" w:pos="2880"/>
                <w:tab w:val="left" w:pos="3600"/>
                <w:tab w:val="left" w:pos="4320"/>
                <w:tab w:val="left" w:pos="5040"/>
                <w:tab w:val="left" w:pos="7025"/>
              </w:tabs>
            </w:pPr>
            <w:r w:rsidRPr="00481C94">
              <w:rPr>
                <w:noProof/>
                <w:lang w:eastAsia="en-AU"/>
              </w:rPr>
              <w:drawing>
                <wp:inline distT="0" distB="0" distL="0" distR="0" wp14:anchorId="67B6BFBE" wp14:editId="69B37416">
                  <wp:extent cx="1566407" cy="1863769"/>
                  <wp:effectExtent l="0" t="0" r="0" b="3175"/>
                  <wp:docPr id="13" name="Picture 13" descr="gold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ith74\Downloads\throne-882003_1920.jpg"/>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599260" cy="1902859"/>
                          </a:xfrm>
                          <a:prstGeom prst="rect">
                            <a:avLst/>
                          </a:prstGeom>
                          <a:noFill/>
                          <a:ln>
                            <a:noFill/>
                          </a:ln>
                        </pic:spPr>
                      </pic:pic>
                    </a:graphicData>
                  </a:graphic>
                </wp:inline>
              </w:drawing>
            </w:r>
          </w:p>
          <w:p w14:paraId="418E6B0D" w14:textId="77777777" w:rsidR="00BF41D8" w:rsidRPr="00DE405A" w:rsidRDefault="00650FF8" w:rsidP="00DE405A">
            <w:pPr>
              <w:tabs>
                <w:tab w:val="left" w:pos="720"/>
                <w:tab w:val="left" w:pos="1440"/>
                <w:tab w:val="left" w:pos="2160"/>
                <w:tab w:val="left" w:pos="2880"/>
                <w:tab w:val="left" w:pos="3600"/>
                <w:tab w:val="left" w:pos="4320"/>
                <w:tab w:val="left" w:pos="5040"/>
                <w:tab w:val="left" w:pos="7025"/>
              </w:tabs>
              <w:rPr>
                <w:sz w:val="16"/>
                <w:szCs w:val="16"/>
              </w:rPr>
            </w:pPr>
            <w:hyperlink r:id="rId33" w:history="1">
              <w:proofErr w:type="spellStart"/>
              <w:r w:rsidR="00BF41D8" w:rsidRPr="00DE405A">
                <w:rPr>
                  <w:rStyle w:val="Hyperlink"/>
                  <w:sz w:val="16"/>
                  <w:szCs w:val="16"/>
                </w:rPr>
                <w:t>pixabay</w:t>
              </w:r>
              <w:proofErr w:type="spellEnd"/>
            </w:hyperlink>
          </w:p>
        </w:tc>
        <w:tc>
          <w:tcPr>
            <w:tcW w:w="2791" w:type="dxa"/>
          </w:tcPr>
          <w:p w14:paraId="0FADA918" w14:textId="77777777" w:rsidR="00BF41D8" w:rsidRDefault="00BF41D8" w:rsidP="00DE405A">
            <w:pPr>
              <w:tabs>
                <w:tab w:val="left" w:pos="720"/>
                <w:tab w:val="left" w:pos="1440"/>
                <w:tab w:val="left" w:pos="2160"/>
                <w:tab w:val="left" w:pos="2880"/>
                <w:tab w:val="left" w:pos="3600"/>
                <w:tab w:val="left" w:pos="4320"/>
                <w:tab w:val="left" w:pos="5040"/>
                <w:tab w:val="left" w:pos="7025"/>
              </w:tabs>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69B1B0E" wp14:editId="6BD23B27">
                  <wp:extent cx="1637969" cy="1637969"/>
                  <wp:effectExtent l="0" t="0" r="635" b="635"/>
                  <wp:docPr id="908694341" name="Picture 908694341" descr="chair that looks like a hand and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341" name="Picture 908694341" descr="chair that looks like a hand and foo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0053" cy="1640053"/>
                          </a:xfrm>
                          <a:prstGeom prst="rect">
                            <a:avLst/>
                          </a:prstGeom>
                        </pic:spPr>
                      </pic:pic>
                    </a:graphicData>
                  </a:graphic>
                </wp:inline>
              </w:drawing>
            </w:r>
          </w:p>
          <w:p w14:paraId="143CA941" w14:textId="77777777" w:rsidR="00BF41D8" w:rsidRPr="00DE405A" w:rsidRDefault="00BF41D8" w:rsidP="00DE405A">
            <w:pPr>
              <w:cnfStyle w:val="000000100000" w:firstRow="0" w:lastRow="0" w:firstColumn="0" w:lastColumn="0" w:oddVBand="0" w:evenVBand="0" w:oddHBand="1" w:evenHBand="0" w:firstRowFirstColumn="0" w:firstRowLastColumn="0" w:lastRowFirstColumn="0" w:lastRowLastColumn="0"/>
            </w:pPr>
          </w:p>
          <w:p w14:paraId="7635EA8B" w14:textId="77777777" w:rsidR="00BF41D8" w:rsidRPr="00DE405A" w:rsidRDefault="00BF41D8" w:rsidP="00DE405A">
            <w:pPr>
              <w:cnfStyle w:val="000000100000" w:firstRow="0" w:lastRow="0" w:firstColumn="0" w:lastColumn="0" w:oddVBand="0" w:evenVBand="0" w:oddHBand="1" w:evenHBand="0" w:firstRowFirstColumn="0" w:firstRowLastColumn="0" w:lastRowFirstColumn="0" w:lastRowLastColumn="0"/>
            </w:pPr>
          </w:p>
          <w:p w14:paraId="6967B5F5" w14:textId="08FDCA06" w:rsidR="00BF41D8" w:rsidRPr="00BF41D8" w:rsidRDefault="00650FF8" w:rsidP="00DE405A">
            <w:pPr>
              <w:cnfStyle w:val="000000100000" w:firstRow="0" w:lastRow="0" w:firstColumn="0" w:lastColumn="0" w:oddVBand="0" w:evenVBand="0" w:oddHBand="1" w:evenHBand="0" w:firstRowFirstColumn="0" w:firstRowLastColumn="0" w:lastRowFirstColumn="0" w:lastRowLastColumn="0"/>
              <w:rPr>
                <w:sz w:val="16"/>
                <w:szCs w:val="16"/>
              </w:rPr>
            </w:pPr>
            <w:hyperlink r:id="rId35" w:history="1">
              <w:proofErr w:type="spellStart"/>
              <w:r w:rsidR="00BF41D8" w:rsidRPr="00BF41D8">
                <w:rPr>
                  <w:rStyle w:val="Hyperlink"/>
                  <w:sz w:val="16"/>
                  <w:szCs w:val="16"/>
                </w:rPr>
                <w:t>boingbo</w:t>
              </w:r>
              <w:r w:rsidR="00BF41D8" w:rsidRPr="00BF41D8">
                <w:rPr>
                  <w:rStyle w:val="Hyperlink"/>
                  <w:sz w:val="16"/>
                  <w:szCs w:val="16"/>
                </w:rPr>
                <w:t>ing</w:t>
              </w:r>
              <w:proofErr w:type="spellEnd"/>
              <w:r w:rsidR="00BF41D8" w:rsidRPr="00BF41D8">
                <w:rPr>
                  <w:rStyle w:val="Hyperlink"/>
                  <w:sz w:val="16"/>
                  <w:szCs w:val="16"/>
                </w:rPr>
                <w:t xml:space="preserve"> images</w:t>
              </w:r>
            </w:hyperlink>
            <w:r w:rsidR="00BF41D8" w:rsidRPr="00BF41D8">
              <w:rPr>
                <w:sz w:val="16"/>
                <w:szCs w:val="16"/>
              </w:rPr>
              <w:t xml:space="preserve">  </w:t>
            </w:r>
          </w:p>
        </w:tc>
        <w:tc>
          <w:tcPr>
            <w:tcW w:w="3047" w:type="dxa"/>
          </w:tcPr>
          <w:p w14:paraId="4ABC6207" w14:textId="77777777" w:rsidR="00BF41D8" w:rsidRDefault="00BF41D8" w:rsidP="00DE405A">
            <w:pPr>
              <w:tabs>
                <w:tab w:val="left" w:pos="720"/>
                <w:tab w:val="left" w:pos="1440"/>
                <w:tab w:val="left" w:pos="2160"/>
                <w:tab w:val="left" w:pos="2880"/>
                <w:tab w:val="left" w:pos="3600"/>
                <w:tab w:val="left" w:pos="4320"/>
                <w:tab w:val="left" w:pos="5040"/>
                <w:tab w:val="left" w:pos="7025"/>
              </w:tabs>
              <w:cnfStyle w:val="000000100000" w:firstRow="0" w:lastRow="0" w:firstColumn="0" w:lastColumn="0" w:oddVBand="0" w:evenVBand="0" w:oddHBand="1" w:evenHBand="0" w:firstRowFirstColumn="0" w:firstRowLastColumn="0" w:lastRowFirstColumn="0" w:lastRowLastColumn="0"/>
            </w:pPr>
            <w:r w:rsidRPr="00DE405A">
              <w:rPr>
                <w:noProof/>
                <w:lang w:eastAsia="en-AU"/>
              </w:rPr>
              <w:drawing>
                <wp:inline distT="0" distB="0" distL="0" distR="0" wp14:anchorId="7E026198" wp14:editId="458A7571">
                  <wp:extent cx="1264257" cy="1896780"/>
                  <wp:effectExtent l="0" t="0" r="0" b="8255"/>
                  <wp:docPr id="14" name="Picture 14" descr="huge chai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ith74\Downloads\the-big-chair-670134_1920.jpg"/>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1285360" cy="1928441"/>
                          </a:xfrm>
                          <a:prstGeom prst="rect">
                            <a:avLst/>
                          </a:prstGeom>
                          <a:noFill/>
                          <a:ln>
                            <a:noFill/>
                          </a:ln>
                        </pic:spPr>
                      </pic:pic>
                    </a:graphicData>
                  </a:graphic>
                </wp:inline>
              </w:drawing>
            </w:r>
          </w:p>
          <w:p w14:paraId="38098135" w14:textId="77777777" w:rsidR="00BF41D8" w:rsidRPr="00DE405A" w:rsidRDefault="00650FF8" w:rsidP="00DE405A">
            <w:pPr>
              <w:tabs>
                <w:tab w:val="left" w:pos="720"/>
                <w:tab w:val="left" w:pos="1440"/>
                <w:tab w:val="left" w:pos="2160"/>
                <w:tab w:val="left" w:pos="2880"/>
                <w:tab w:val="left" w:pos="3600"/>
                <w:tab w:val="left" w:pos="4320"/>
                <w:tab w:val="left" w:pos="5040"/>
                <w:tab w:val="left" w:pos="7025"/>
              </w:tabs>
              <w:cnfStyle w:val="000000100000" w:firstRow="0" w:lastRow="0" w:firstColumn="0" w:lastColumn="0" w:oddVBand="0" w:evenVBand="0" w:oddHBand="1" w:evenHBand="0" w:firstRowFirstColumn="0" w:firstRowLastColumn="0" w:lastRowFirstColumn="0" w:lastRowLastColumn="0"/>
              <w:rPr>
                <w:sz w:val="16"/>
                <w:szCs w:val="16"/>
              </w:rPr>
            </w:pPr>
            <w:hyperlink r:id="rId37" w:history="1">
              <w:proofErr w:type="spellStart"/>
              <w:r w:rsidR="00BF41D8" w:rsidRPr="00DE405A">
                <w:rPr>
                  <w:rStyle w:val="Hyperlink"/>
                  <w:sz w:val="16"/>
                  <w:szCs w:val="16"/>
                </w:rPr>
                <w:t>pixabay</w:t>
              </w:r>
              <w:proofErr w:type="spellEnd"/>
            </w:hyperlink>
          </w:p>
        </w:tc>
      </w:tr>
    </w:tbl>
    <w:p w14:paraId="2849B02E" w14:textId="44533526" w:rsidR="00DE405A" w:rsidRDefault="006963B5" w:rsidP="00243EEC">
      <w:pPr>
        <w:tabs>
          <w:tab w:val="left" w:pos="720"/>
          <w:tab w:val="left" w:pos="1440"/>
          <w:tab w:val="left" w:pos="2160"/>
          <w:tab w:val="left" w:pos="2880"/>
          <w:tab w:val="left" w:pos="3600"/>
          <w:tab w:val="left" w:pos="4320"/>
          <w:tab w:val="left" w:pos="5040"/>
          <w:tab w:val="left" w:pos="7025"/>
        </w:tabs>
        <w:rPr>
          <w:sz w:val="20"/>
          <w:szCs w:val="20"/>
        </w:rPr>
      </w:pPr>
      <w:r w:rsidRPr="006963B5">
        <w:rPr>
          <w:sz w:val="20"/>
          <w:szCs w:val="20"/>
        </w:rPr>
        <w:tab/>
      </w:r>
    </w:p>
    <w:p w14:paraId="33AFBE0C" w14:textId="77777777" w:rsidR="00DE405A" w:rsidRDefault="00DE405A">
      <w:pPr>
        <w:rPr>
          <w:sz w:val="20"/>
          <w:szCs w:val="20"/>
        </w:rPr>
      </w:pPr>
      <w:r>
        <w:rPr>
          <w:sz w:val="20"/>
          <w:szCs w:val="20"/>
        </w:rPr>
        <w:br w:type="page"/>
      </w:r>
    </w:p>
    <w:p w14:paraId="35C09961" w14:textId="0A8A3366" w:rsidR="0026395A" w:rsidRDefault="007F3E80" w:rsidP="00141A50">
      <w:pPr>
        <w:pStyle w:val="Heading3"/>
      </w:pPr>
      <w:r>
        <w:lastRenderedPageBreak/>
        <w:t>My chair collage</w:t>
      </w:r>
    </w:p>
    <w:p w14:paraId="72E2906A" w14:textId="6BAAFBAE" w:rsidR="000D7C43" w:rsidRDefault="000D7C43">
      <w:pPr>
        <w:rPr>
          <w:lang w:eastAsia="zh-CN"/>
        </w:rPr>
      </w:pPr>
      <w:r>
        <w:rPr>
          <w:lang w:eastAsia="zh-CN"/>
        </w:rPr>
        <w:br w:type="page"/>
      </w:r>
    </w:p>
    <w:p w14:paraId="54F897A6" w14:textId="35A749B0" w:rsidR="0026395A" w:rsidRDefault="0026395A" w:rsidP="000D7C43">
      <w:pPr>
        <w:pStyle w:val="Heading2"/>
      </w:pPr>
      <w:r>
        <w:lastRenderedPageBreak/>
        <w:t>Activity 2.1</w:t>
      </w:r>
    </w:p>
    <w:p w14:paraId="108BA6EE" w14:textId="29B9930C" w:rsidR="0026395A" w:rsidRDefault="0026395A" w:rsidP="0026395A">
      <w:pPr>
        <w:rPr>
          <w:b/>
        </w:rPr>
      </w:pPr>
      <w:r>
        <w:t>You are going to design a chair for your favourite</w:t>
      </w:r>
      <w:r w:rsidR="00014E91">
        <w:t xml:space="preserve"> teddy bear </w:t>
      </w:r>
      <w:r w:rsidR="00DE426F">
        <w:t>or doll to</w:t>
      </w:r>
      <w:r>
        <w:t xml:space="preserve"> sit in </w:t>
      </w:r>
      <w:r w:rsidR="00BF6889">
        <w:t xml:space="preserve">on your desk </w:t>
      </w:r>
      <w:r>
        <w:t xml:space="preserve">while you do your school work at home. </w:t>
      </w:r>
    </w:p>
    <w:p w14:paraId="4F4AEB1B" w14:textId="016FFFA9" w:rsidR="00AE12EC" w:rsidRPr="00AE12EC" w:rsidRDefault="00AE12EC" w:rsidP="000D7C43">
      <w:r w:rsidRPr="00AE12EC">
        <w:t>Make sure:</w:t>
      </w:r>
    </w:p>
    <w:p w14:paraId="0B48E779" w14:textId="665C39BB" w:rsidR="00AE12EC" w:rsidRPr="00AE12EC" w:rsidRDefault="000D7C43" w:rsidP="000D7C43">
      <w:pPr>
        <w:pStyle w:val="ListBullet"/>
      </w:pPr>
      <w:r>
        <w:t>t</w:t>
      </w:r>
      <w:r w:rsidR="00867C6C" w:rsidRPr="00AE12EC">
        <w:t xml:space="preserve">he chair is big </w:t>
      </w:r>
      <w:r w:rsidR="00AE12EC" w:rsidRPr="00AE12EC">
        <w:t>enough for your toy to fit</w:t>
      </w:r>
    </w:p>
    <w:p w14:paraId="06E4C648" w14:textId="666C6D4B" w:rsidR="00AE12EC" w:rsidRPr="00AE12EC" w:rsidRDefault="000D7C43" w:rsidP="000D7C43">
      <w:pPr>
        <w:pStyle w:val="ListBullet"/>
      </w:pPr>
      <w:r>
        <w:t>y</w:t>
      </w:r>
      <w:r w:rsidR="00867C6C" w:rsidRPr="00AE12EC">
        <w:t>our toy cannot touch the desk when it is sitting in the chair</w:t>
      </w:r>
    </w:p>
    <w:p w14:paraId="57AD8644" w14:textId="798E6ADC" w:rsidR="00AE12EC" w:rsidRPr="00AE12EC" w:rsidRDefault="000D7C43" w:rsidP="000D7C43">
      <w:pPr>
        <w:pStyle w:val="ListBullet"/>
      </w:pPr>
      <w:proofErr w:type="gramStart"/>
      <w:r>
        <w:t>t</w:t>
      </w:r>
      <w:r w:rsidR="00867C6C" w:rsidRPr="00AE12EC">
        <w:t>he</w:t>
      </w:r>
      <w:proofErr w:type="gramEnd"/>
      <w:r w:rsidR="00867C6C" w:rsidRPr="00AE12EC">
        <w:t xml:space="preserve"> chair </w:t>
      </w:r>
      <w:r>
        <w:t>looks</w:t>
      </w:r>
      <w:r w:rsidR="00867C6C" w:rsidRPr="00AE12EC">
        <w:t xml:space="preserve"> magnificent, different or unusual</w:t>
      </w:r>
      <w:r w:rsidR="00867C6C">
        <w:t>.</w:t>
      </w:r>
    </w:p>
    <w:p w14:paraId="619BB5E1" w14:textId="7A4D3562" w:rsidR="00DE426F" w:rsidRDefault="00D054BC" w:rsidP="000D7C43">
      <w:pPr>
        <w:pStyle w:val="Heading3"/>
      </w:pPr>
      <w:r>
        <w:t>Materials for my toy’s chair</w:t>
      </w:r>
    </w:p>
    <w:p w14:paraId="3F1B45BE" w14:textId="54F7F01F" w:rsidR="00DE426F" w:rsidRDefault="00DE426F" w:rsidP="00DE426F">
      <w:pPr>
        <w:rPr>
          <w:lang w:eastAsia="zh-CN"/>
        </w:rPr>
      </w:pPr>
      <w:r>
        <w:rPr>
          <w:lang w:eastAsia="zh-CN"/>
        </w:rPr>
        <w:t xml:space="preserve">Before you make this chair, you need to investigate what </w:t>
      </w:r>
      <w:r w:rsidR="00B74020">
        <w:rPr>
          <w:lang w:eastAsia="zh-CN"/>
        </w:rPr>
        <w:t xml:space="preserve">household </w:t>
      </w:r>
      <w:r>
        <w:rPr>
          <w:lang w:eastAsia="zh-CN"/>
        </w:rPr>
        <w:t>materia</w:t>
      </w:r>
      <w:r w:rsidR="00B74020">
        <w:rPr>
          <w:lang w:eastAsia="zh-CN"/>
        </w:rPr>
        <w:t>ls you can use. Ask</w:t>
      </w:r>
      <w:r>
        <w:rPr>
          <w:lang w:eastAsia="zh-CN"/>
        </w:rPr>
        <w:t xml:space="preserve"> for an adult’s permission first and ask them to help you</w:t>
      </w:r>
      <w:r w:rsidR="00AE12EC">
        <w:rPr>
          <w:lang w:eastAsia="zh-CN"/>
        </w:rPr>
        <w:t xml:space="preserve"> find as many </w:t>
      </w:r>
      <w:r w:rsidR="00036622">
        <w:rPr>
          <w:lang w:eastAsia="zh-CN"/>
        </w:rPr>
        <w:t xml:space="preserve">materials </w:t>
      </w:r>
      <w:r w:rsidR="00AE12EC">
        <w:rPr>
          <w:lang w:eastAsia="zh-CN"/>
        </w:rPr>
        <w:t>as possible from the list below</w:t>
      </w:r>
      <w:r>
        <w:rPr>
          <w:lang w:eastAsia="zh-CN"/>
        </w:rPr>
        <w:t>.</w:t>
      </w:r>
    </w:p>
    <w:p w14:paraId="6CCDB6AB" w14:textId="73FD76EA" w:rsidR="00AE12EC" w:rsidRPr="00DE426F" w:rsidRDefault="0001138F" w:rsidP="00DE426F">
      <w:pPr>
        <w:rPr>
          <w:lang w:eastAsia="zh-CN"/>
        </w:rPr>
      </w:pPr>
      <w:r>
        <w:rPr>
          <w:lang w:eastAsia="zh-CN"/>
        </w:rPr>
        <w:t>Tick off the materials wh</w:t>
      </w:r>
      <w:r w:rsidR="00AE12EC">
        <w:rPr>
          <w:lang w:eastAsia="zh-CN"/>
        </w:rPr>
        <w:t>en you and your helper adult</w:t>
      </w:r>
      <w:r>
        <w:rPr>
          <w:lang w:eastAsia="zh-CN"/>
        </w:rPr>
        <w:t xml:space="preserve"> find them. Don’t worry if you can’t find all of them</w:t>
      </w:r>
      <w:r w:rsidR="00AE12EC">
        <w:rPr>
          <w:lang w:eastAsia="zh-CN"/>
        </w:rPr>
        <w:t>. You can also add materials that aren’t on the list.</w:t>
      </w:r>
    </w:p>
    <w:tbl>
      <w:tblPr>
        <w:tblStyle w:val="Tableheader"/>
        <w:tblW w:w="0" w:type="auto"/>
        <w:tblLook w:val="04A0" w:firstRow="1" w:lastRow="0" w:firstColumn="1" w:lastColumn="0" w:noHBand="0" w:noVBand="1"/>
        <w:tblDescription w:val="Material hunt "/>
      </w:tblPr>
      <w:tblGrid>
        <w:gridCol w:w="5591"/>
        <w:gridCol w:w="3101"/>
      </w:tblGrid>
      <w:tr w:rsidR="0001138F" w14:paraId="03D88656" w14:textId="77777777" w:rsidTr="000214A2">
        <w:trPr>
          <w:cnfStyle w:val="100000000000" w:firstRow="1" w:lastRow="0" w:firstColumn="0" w:lastColumn="0" w:oddVBand="0" w:evenVBand="0" w:oddHBand="0" w:evenHBand="0" w:firstRowFirstColumn="0" w:firstRowLastColumn="0" w:lastRowFirstColumn="0" w:lastRowLastColumn="0"/>
          <w:cantSplit w:val="0"/>
          <w:trHeight w:val="375"/>
        </w:trPr>
        <w:tc>
          <w:tcPr>
            <w:cnfStyle w:val="001000000100" w:firstRow="0" w:lastRow="0" w:firstColumn="1" w:lastColumn="0" w:oddVBand="0" w:evenVBand="0" w:oddHBand="0" w:evenHBand="0" w:firstRowFirstColumn="1" w:firstRowLastColumn="0" w:lastRowFirstColumn="0" w:lastRowLastColumn="0"/>
            <w:tcW w:w="5591" w:type="dxa"/>
          </w:tcPr>
          <w:p w14:paraId="0FBA2DC0" w14:textId="281EF944" w:rsidR="0001138F" w:rsidRDefault="0001138F" w:rsidP="00DE426F">
            <w:pPr>
              <w:spacing w:before="192" w:after="192"/>
              <w:rPr>
                <w:lang w:eastAsia="zh-CN"/>
              </w:rPr>
            </w:pPr>
            <w:r>
              <w:rPr>
                <w:lang w:eastAsia="zh-CN"/>
              </w:rPr>
              <w:t>Materials</w:t>
            </w:r>
          </w:p>
        </w:tc>
        <w:tc>
          <w:tcPr>
            <w:tcW w:w="3101" w:type="dxa"/>
          </w:tcPr>
          <w:p w14:paraId="7479E87A" w14:textId="24F5A922" w:rsidR="0001138F" w:rsidRDefault="00D054BC" w:rsidP="00DE426F">
            <w:pPr>
              <w:cnfStyle w:val="100000000000" w:firstRow="1" w:lastRow="0" w:firstColumn="0" w:lastColumn="0" w:oddVBand="0" w:evenVBand="0" w:oddHBand="0" w:evenHBand="0" w:firstRowFirstColumn="0" w:firstRowLastColumn="0" w:lastRowFirstColumn="0" w:lastRowLastColumn="0"/>
              <w:rPr>
                <w:lang w:eastAsia="zh-CN"/>
              </w:rPr>
            </w:pPr>
            <w:bookmarkStart w:id="0" w:name="_GoBack"/>
            <w:r>
              <w:rPr>
                <w:noProof/>
                <w:lang w:eastAsia="en-AU"/>
              </w:rPr>
              <w:drawing>
                <wp:inline distT="0" distB="0" distL="0" distR="0" wp14:anchorId="0BBFEDFD" wp14:editId="7806A331">
                  <wp:extent cx="325755" cy="325755"/>
                  <wp:effectExtent l="0" t="0" r="0" b="0"/>
                  <wp:docPr id="908694344" name="Picture 908694344"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344" name="600px-Green_tick.svg[1].pn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325755" cy="325755"/>
                          </a:xfrm>
                          <a:prstGeom prst="rect">
                            <a:avLst/>
                          </a:prstGeom>
                        </pic:spPr>
                      </pic:pic>
                    </a:graphicData>
                  </a:graphic>
                </wp:inline>
              </w:drawing>
            </w:r>
            <w:bookmarkEnd w:id="0"/>
            <w:r w:rsidR="0001138F">
              <w:rPr>
                <w:lang w:eastAsia="zh-CN"/>
              </w:rPr>
              <w:t xml:space="preserve">Do I have it? </w:t>
            </w:r>
          </w:p>
        </w:tc>
      </w:tr>
      <w:tr w:rsidR="0001138F" w14:paraId="4464333B"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47E21C1E" w14:textId="06EB9A21" w:rsidR="0001138F" w:rsidRPr="00CB2365" w:rsidRDefault="0001138F" w:rsidP="00DE426F">
            <w:pPr>
              <w:rPr>
                <w:b w:val="0"/>
                <w:lang w:eastAsia="zh-CN"/>
              </w:rPr>
            </w:pPr>
            <w:r w:rsidRPr="00CB2365">
              <w:rPr>
                <w:b w:val="0"/>
                <w:lang w:eastAsia="zh-CN"/>
              </w:rPr>
              <w:t>pop sticks</w:t>
            </w:r>
          </w:p>
        </w:tc>
        <w:tc>
          <w:tcPr>
            <w:tcW w:w="3101" w:type="dxa"/>
          </w:tcPr>
          <w:p w14:paraId="485D7527"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2086BB40" w14:textId="77777777" w:rsidTr="000214A2">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591" w:type="dxa"/>
          </w:tcPr>
          <w:p w14:paraId="530E4502" w14:textId="43CB60B4" w:rsidR="0001138F" w:rsidRPr="00CB2365" w:rsidRDefault="000D7C43" w:rsidP="00DE426F">
            <w:pPr>
              <w:rPr>
                <w:b w:val="0"/>
                <w:lang w:eastAsia="zh-CN"/>
              </w:rPr>
            </w:pPr>
            <w:r>
              <w:rPr>
                <w:b w:val="0"/>
                <w:lang w:eastAsia="zh-CN"/>
              </w:rPr>
              <w:t>f</w:t>
            </w:r>
            <w:r w:rsidR="0001138F" w:rsidRPr="00CB2365">
              <w:rPr>
                <w:b w:val="0"/>
                <w:lang w:eastAsia="zh-CN"/>
              </w:rPr>
              <w:t>abric</w:t>
            </w:r>
            <w:r>
              <w:rPr>
                <w:b w:val="0"/>
                <w:lang w:eastAsia="zh-CN"/>
              </w:rPr>
              <w:t xml:space="preserve"> </w:t>
            </w:r>
            <w:r w:rsidR="0001138F" w:rsidRPr="00CB2365">
              <w:rPr>
                <w:b w:val="0"/>
                <w:lang w:eastAsia="zh-CN"/>
              </w:rPr>
              <w:t>- like old socks</w:t>
            </w:r>
          </w:p>
        </w:tc>
        <w:tc>
          <w:tcPr>
            <w:tcW w:w="3101" w:type="dxa"/>
          </w:tcPr>
          <w:p w14:paraId="657A511D"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01138F" w14:paraId="4C55E3FB"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6BCA476F" w14:textId="318493F7" w:rsidR="0001138F" w:rsidRPr="00CB2365" w:rsidRDefault="0001138F" w:rsidP="00DE426F">
            <w:pPr>
              <w:rPr>
                <w:b w:val="0"/>
                <w:lang w:eastAsia="zh-CN"/>
              </w:rPr>
            </w:pPr>
            <w:r w:rsidRPr="00CB2365">
              <w:rPr>
                <w:b w:val="0"/>
                <w:lang w:eastAsia="zh-CN"/>
              </w:rPr>
              <w:t>cotton thread</w:t>
            </w:r>
          </w:p>
        </w:tc>
        <w:tc>
          <w:tcPr>
            <w:tcW w:w="3101" w:type="dxa"/>
          </w:tcPr>
          <w:p w14:paraId="4A236E93"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64CA2248"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1617E136" w14:textId="202651BD" w:rsidR="0001138F" w:rsidRPr="00CB2365" w:rsidRDefault="0001138F" w:rsidP="00DE426F">
            <w:pPr>
              <w:rPr>
                <w:b w:val="0"/>
                <w:lang w:eastAsia="zh-CN"/>
              </w:rPr>
            </w:pPr>
            <w:r w:rsidRPr="00CB2365">
              <w:rPr>
                <w:b w:val="0"/>
                <w:lang w:eastAsia="zh-CN"/>
              </w:rPr>
              <w:t>cardboard- like cereal boxes</w:t>
            </w:r>
            <w:r w:rsidR="00D054BC" w:rsidRPr="00CB2365">
              <w:rPr>
                <w:b w:val="0"/>
                <w:lang w:eastAsia="zh-CN"/>
              </w:rPr>
              <w:t xml:space="preserve">, </w:t>
            </w:r>
            <w:r w:rsidRPr="00CB2365">
              <w:rPr>
                <w:b w:val="0"/>
                <w:lang w:eastAsia="zh-CN"/>
              </w:rPr>
              <w:t>egg cartons</w:t>
            </w:r>
            <w:r w:rsidR="00D054BC" w:rsidRPr="00CB2365">
              <w:rPr>
                <w:b w:val="0"/>
                <w:lang w:eastAsia="zh-CN"/>
              </w:rPr>
              <w:t xml:space="preserve"> or toilet rolls</w:t>
            </w:r>
          </w:p>
        </w:tc>
        <w:tc>
          <w:tcPr>
            <w:tcW w:w="3101" w:type="dxa"/>
          </w:tcPr>
          <w:p w14:paraId="2D27A3F8"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01138F" w14:paraId="5615078F"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3991FF0C" w14:textId="21B32E75" w:rsidR="0001138F" w:rsidRPr="00CB2365" w:rsidRDefault="000D7C43" w:rsidP="00DE426F">
            <w:pPr>
              <w:rPr>
                <w:b w:val="0"/>
                <w:lang w:eastAsia="zh-CN"/>
              </w:rPr>
            </w:pPr>
            <w:r>
              <w:rPr>
                <w:b w:val="0"/>
                <w:lang w:eastAsia="zh-CN"/>
              </w:rPr>
              <w:t>F</w:t>
            </w:r>
            <w:r w:rsidR="0001138F" w:rsidRPr="00CB2365">
              <w:rPr>
                <w:b w:val="0"/>
                <w:lang w:eastAsia="zh-CN"/>
              </w:rPr>
              <w:t>oil</w:t>
            </w:r>
          </w:p>
        </w:tc>
        <w:tc>
          <w:tcPr>
            <w:tcW w:w="3101" w:type="dxa"/>
          </w:tcPr>
          <w:p w14:paraId="30F22F80"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37F506D8"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7FCFCC6A" w14:textId="1E27F248" w:rsidR="0001138F" w:rsidRPr="00CB2365" w:rsidRDefault="0001138F" w:rsidP="00DE426F">
            <w:pPr>
              <w:rPr>
                <w:b w:val="0"/>
                <w:lang w:eastAsia="zh-CN"/>
              </w:rPr>
            </w:pPr>
            <w:r w:rsidRPr="00CB2365">
              <w:rPr>
                <w:b w:val="0"/>
                <w:lang w:eastAsia="zh-CN"/>
              </w:rPr>
              <w:t>plastic bottles</w:t>
            </w:r>
            <w:r w:rsidR="00CB2365" w:rsidRPr="00CB2365">
              <w:rPr>
                <w:b w:val="0"/>
                <w:lang w:eastAsia="zh-CN"/>
              </w:rPr>
              <w:t>,</w:t>
            </w:r>
            <w:r w:rsidR="00D054BC" w:rsidRPr="00CB2365">
              <w:rPr>
                <w:b w:val="0"/>
                <w:lang w:eastAsia="zh-CN"/>
              </w:rPr>
              <w:t xml:space="preserve"> plastic bag</w:t>
            </w:r>
          </w:p>
        </w:tc>
        <w:tc>
          <w:tcPr>
            <w:tcW w:w="3101" w:type="dxa"/>
          </w:tcPr>
          <w:p w14:paraId="61E20C0C"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01138F" w14:paraId="54E1E5F6"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5A7135D8" w14:textId="1BD9BFFE" w:rsidR="0001138F" w:rsidRPr="00CB2365" w:rsidRDefault="0001138F" w:rsidP="00DE426F">
            <w:pPr>
              <w:rPr>
                <w:b w:val="0"/>
                <w:lang w:eastAsia="zh-CN"/>
              </w:rPr>
            </w:pPr>
            <w:r w:rsidRPr="00CB2365">
              <w:rPr>
                <w:b w:val="0"/>
                <w:lang w:eastAsia="zh-CN"/>
              </w:rPr>
              <w:t>straws</w:t>
            </w:r>
          </w:p>
        </w:tc>
        <w:tc>
          <w:tcPr>
            <w:tcW w:w="3101" w:type="dxa"/>
          </w:tcPr>
          <w:p w14:paraId="442B86DF"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56C6D1B0"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439104AE" w14:textId="4908C65B" w:rsidR="0001138F" w:rsidRPr="00CB2365" w:rsidRDefault="0001138F" w:rsidP="0001138F">
            <w:pPr>
              <w:rPr>
                <w:b w:val="0"/>
                <w:lang w:eastAsia="zh-CN"/>
              </w:rPr>
            </w:pPr>
            <w:r w:rsidRPr="00CB2365">
              <w:rPr>
                <w:b w:val="0"/>
                <w:lang w:eastAsia="zh-CN"/>
              </w:rPr>
              <w:t>wrapping paper, newspaper, cupcake paper, A4 paper</w:t>
            </w:r>
          </w:p>
        </w:tc>
        <w:tc>
          <w:tcPr>
            <w:tcW w:w="3101" w:type="dxa"/>
          </w:tcPr>
          <w:p w14:paraId="2D6D579C"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01138F" w14:paraId="24B07DB4"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23D60278" w14:textId="03BF515E" w:rsidR="0001138F" w:rsidRPr="00CB2365" w:rsidRDefault="0001138F" w:rsidP="00DE426F">
            <w:pPr>
              <w:rPr>
                <w:b w:val="0"/>
                <w:lang w:eastAsia="zh-CN"/>
              </w:rPr>
            </w:pPr>
            <w:r w:rsidRPr="00CB2365">
              <w:rPr>
                <w:b w:val="0"/>
                <w:lang w:eastAsia="zh-CN"/>
              </w:rPr>
              <w:t>kitchen sponge or foam</w:t>
            </w:r>
          </w:p>
        </w:tc>
        <w:tc>
          <w:tcPr>
            <w:tcW w:w="3101" w:type="dxa"/>
          </w:tcPr>
          <w:p w14:paraId="64296FBC"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0C978A01"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6C0A8FD9" w14:textId="1E434617" w:rsidR="0001138F" w:rsidRPr="00CB2365" w:rsidRDefault="0001138F" w:rsidP="00DE426F">
            <w:pPr>
              <w:rPr>
                <w:b w:val="0"/>
                <w:lang w:eastAsia="zh-CN"/>
              </w:rPr>
            </w:pPr>
            <w:r w:rsidRPr="00CB2365">
              <w:rPr>
                <w:b w:val="0"/>
                <w:lang w:eastAsia="zh-CN"/>
              </w:rPr>
              <w:t>cotton wool</w:t>
            </w:r>
            <w:r w:rsidR="00CB2365" w:rsidRPr="00CB2365">
              <w:rPr>
                <w:b w:val="0"/>
                <w:lang w:eastAsia="zh-CN"/>
              </w:rPr>
              <w:t xml:space="preserve"> or</w:t>
            </w:r>
            <w:r w:rsidR="00D054BC" w:rsidRPr="00CB2365">
              <w:rPr>
                <w:b w:val="0"/>
                <w:lang w:eastAsia="zh-CN"/>
              </w:rPr>
              <w:t xml:space="preserve"> cotton wool buds</w:t>
            </w:r>
          </w:p>
        </w:tc>
        <w:tc>
          <w:tcPr>
            <w:tcW w:w="3101" w:type="dxa"/>
          </w:tcPr>
          <w:p w14:paraId="6C3D73FC"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D054BC" w14:paraId="2FA74150"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596AF4A1" w14:textId="0EB7982E" w:rsidR="00D054BC" w:rsidRPr="00CB2365" w:rsidRDefault="00D054BC" w:rsidP="00DE426F">
            <w:pPr>
              <w:rPr>
                <w:b w:val="0"/>
                <w:lang w:eastAsia="zh-CN"/>
              </w:rPr>
            </w:pPr>
            <w:r w:rsidRPr="00CB2365">
              <w:rPr>
                <w:b w:val="0"/>
                <w:lang w:eastAsia="zh-CN"/>
              </w:rPr>
              <w:t>old shoelaces</w:t>
            </w:r>
          </w:p>
        </w:tc>
        <w:tc>
          <w:tcPr>
            <w:tcW w:w="3101" w:type="dxa"/>
          </w:tcPr>
          <w:p w14:paraId="7737B853" w14:textId="77777777" w:rsidR="00D054BC" w:rsidRPr="00CB2365" w:rsidRDefault="00D054BC"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D054BC" w14:paraId="114FDDCE"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6B04B029" w14:textId="48C6C9F2" w:rsidR="00D054BC" w:rsidRPr="00CB2365" w:rsidRDefault="00D054BC" w:rsidP="00DE426F">
            <w:pPr>
              <w:rPr>
                <w:b w:val="0"/>
                <w:lang w:eastAsia="zh-CN"/>
              </w:rPr>
            </w:pPr>
            <w:r w:rsidRPr="00CB2365">
              <w:rPr>
                <w:b w:val="0"/>
                <w:lang w:eastAsia="zh-CN"/>
              </w:rPr>
              <w:t>pipe cleaners</w:t>
            </w:r>
          </w:p>
        </w:tc>
        <w:tc>
          <w:tcPr>
            <w:tcW w:w="3101" w:type="dxa"/>
          </w:tcPr>
          <w:p w14:paraId="2DE6FB9F" w14:textId="77777777" w:rsidR="00D054BC" w:rsidRPr="00CB2365" w:rsidRDefault="00D054BC"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CB2365" w14:paraId="425AD97F"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4D4FF61D" w14:textId="5D941A25" w:rsidR="00CB2365" w:rsidRPr="00CB2365" w:rsidRDefault="00CB2365" w:rsidP="00DE426F">
            <w:pPr>
              <w:rPr>
                <w:b w:val="0"/>
                <w:lang w:eastAsia="zh-CN"/>
              </w:rPr>
            </w:pPr>
            <w:r w:rsidRPr="00CB2365">
              <w:rPr>
                <w:b w:val="0"/>
                <w:lang w:eastAsia="zh-CN"/>
              </w:rPr>
              <w:t>plasticine</w:t>
            </w:r>
          </w:p>
        </w:tc>
        <w:tc>
          <w:tcPr>
            <w:tcW w:w="3101" w:type="dxa"/>
          </w:tcPr>
          <w:p w14:paraId="0FA1843D" w14:textId="77777777" w:rsidR="00CB2365" w:rsidRPr="00CB2365" w:rsidRDefault="00CB2365"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D054BC" w14:paraId="01C812D0"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15AE4BB3" w14:textId="2141D0BF" w:rsidR="00D054BC" w:rsidRPr="00CB2365" w:rsidRDefault="00D054BC" w:rsidP="00DE426F">
            <w:pPr>
              <w:rPr>
                <w:b w:val="0"/>
                <w:lang w:eastAsia="zh-CN"/>
              </w:rPr>
            </w:pPr>
            <w:r w:rsidRPr="00CB2365">
              <w:rPr>
                <w:b w:val="0"/>
                <w:lang w:eastAsia="zh-CN"/>
              </w:rPr>
              <w:t>glue</w:t>
            </w:r>
          </w:p>
        </w:tc>
        <w:tc>
          <w:tcPr>
            <w:tcW w:w="3101" w:type="dxa"/>
          </w:tcPr>
          <w:p w14:paraId="5A9ADAC8" w14:textId="77777777" w:rsidR="00D054BC" w:rsidRPr="00CB2365" w:rsidRDefault="00D054BC"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D054BC" w14:paraId="3D2A1F95"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7C92FB7C" w14:textId="5110F67E" w:rsidR="00D054BC" w:rsidRPr="00CB2365" w:rsidRDefault="00D054BC" w:rsidP="00DE426F">
            <w:pPr>
              <w:rPr>
                <w:b w:val="0"/>
                <w:lang w:eastAsia="zh-CN"/>
              </w:rPr>
            </w:pPr>
            <w:r w:rsidRPr="00CB2365">
              <w:rPr>
                <w:b w:val="0"/>
                <w:lang w:eastAsia="zh-CN"/>
              </w:rPr>
              <w:t>tape</w:t>
            </w:r>
          </w:p>
        </w:tc>
        <w:tc>
          <w:tcPr>
            <w:tcW w:w="3101" w:type="dxa"/>
          </w:tcPr>
          <w:p w14:paraId="2DC6C2C1" w14:textId="77777777" w:rsidR="00D054BC" w:rsidRPr="00CB2365" w:rsidRDefault="00D054BC"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CB2365" w14:paraId="7188F289"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14EBE213" w14:textId="76C7975B" w:rsidR="00CB2365" w:rsidRPr="00CB2365" w:rsidRDefault="00CB2365" w:rsidP="00DE426F">
            <w:pPr>
              <w:rPr>
                <w:b w:val="0"/>
                <w:lang w:eastAsia="zh-CN"/>
              </w:rPr>
            </w:pPr>
            <w:r>
              <w:rPr>
                <w:b w:val="0"/>
                <w:lang w:eastAsia="zh-CN"/>
              </w:rPr>
              <w:t>safety scissors</w:t>
            </w:r>
          </w:p>
        </w:tc>
        <w:tc>
          <w:tcPr>
            <w:tcW w:w="3101" w:type="dxa"/>
          </w:tcPr>
          <w:p w14:paraId="384CB357" w14:textId="77777777" w:rsidR="00CB2365" w:rsidRPr="00CB2365" w:rsidRDefault="00CB2365"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B35EA2" w14:paraId="766F9B17"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0C3F85AE" w14:textId="4957CA00" w:rsidR="00B35EA2" w:rsidRPr="00B35EA2" w:rsidRDefault="00B35EA2" w:rsidP="00DE426F">
            <w:pPr>
              <w:rPr>
                <w:b w:val="0"/>
                <w:lang w:eastAsia="zh-CN"/>
              </w:rPr>
            </w:pPr>
            <w:r>
              <w:rPr>
                <w:b w:val="0"/>
                <w:lang w:eastAsia="zh-CN"/>
              </w:rPr>
              <w:t>decorations such as feathers, sequins, ribbon</w:t>
            </w:r>
          </w:p>
        </w:tc>
        <w:tc>
          <w:tcPr>
            <w:tcW w:w="3101" w:type="dxa"/>
          </w:tcPr>
          <w:p w14:paraId="7BF80F4B" w14:textId="77777777" w:rsidR="00B35EA2" w:rsidRPr="00CB2365" w:rsidRDefault="00B35EA2" w:rsidP="00DE426F">
            <w:pPr>
              <w:cnfStyle w:val="000000100000" w:firstRow="0" w:lastRow="0" w:firstColumn="0" w:lastColumn="0" w:oddVBand="0" w:evenVBand="0" w:oddHBand="1" w:evenHBand="0" w:firstRowFirstColumn="0" w:firstRowLastColumn="0" w:lastRowFirstColumn="0" w:lastRowLastColumn="0"/>
              <w:rPr>
                <w:lang w:eastAsia="zh-CN"/>
              </w:rPr>
            </w:pPr>
          </w:p>
        </w:tc>
      </w:tr>
    </w:tbl>
    <w:p w14:paraId="134FA971" w14:textId="727459B6" w:rsidR="00D054BC" w:rsidRDefault="00D054BC" w:rsidP="000D7C43">
      <w:pPr>
        <w:pStyle w:val="Heading2"/>
      </w:pPr>
      <w:r>
        <w:lastRenderedPageBreak/>
        <w:t>Activity 2.2</w:t>
      </w:r>
    </w:p>
    <w:p w14:paraId="1EF1FD28" w14:textId="77777777" w:rsidR="00D054BC" w:rsidRDefault="00D054BC" w:rsidP="00D054BC">
      <w:r>
        <w:t xml:space="preserve">Now you have found all the materials you think you might use, </w:t>
      </w:r>
      <w:proofErr w:type="spellStart"/>
      <w:r>
        <w:t>its</w:t>
      </w:r>
      <w:proofErr w:type="spellEnd"/>
      <w:r>
        <w:t xml:space="preserve"> time to plan your chair. Make sure you have your favourite teddy or doll next to you so you can imagine them sitting in the chair you are designing. </w:t>
      </w:r>
    </w:p>
    <w:p w14:paraId="722413AA" w14:textId="565B423D" w:rsidR="00D054BC" w:rsidRDefault="00BF6889" w:rsidP="00D054BC">
      <w:r>
        <w:t>In the centre box, d</w:t>
      </w:r>
      <w:r w:rsidR="00D054BC">
        <w:t>raw your chair</w:t>
      </w:r>
      <w:r w:rsidR="00CB2365">
        <w:t xml:space="preserve"> with your toy sitting in it. U</w:t>
      </w:r>
      <w:r w:rsidR="00D054BC">
        <w:t>se the space around it to label</w:t>
      </w:r>
      <w:r>
        <w:t xml:space="preserve"> your drawing</w:t>
      </w:r>
      <w:r w:rsidR="00CB2365">
        <w:t xml:space="preserve"> with the materials you will be using. </w:t>
      </w:r>
    </w:p>
    <w:p w14:paraId="6D1342C3" w14:textId="22E53188" w:rsidR="00D054BC" w:rsidRDefault="00D054BC" w:rsidP="000D7C43">
      <w:pPr>
        <w:pStyle w:val="Heading3"/>
      </w:pPr>
      <w:r>
        <w:t>Time to plan</w:t>
      </w:r>
    </w:p>
    <w:tbl>
      <w:tblPr>
        <w:tblStyle w:val="Tableheader"/>
        <w:tblW w:w="0" w:type="auto"/>
        <w:tblLook w:val="04A0" w:firstRow="1" w:lastRow="0" w:firstColumn="1" w:lastColumn="0" w:noHBand="0" w:noVBand="1"/>
        <w:tblDescription w:val="toy chair plan and design"/>
      </w:tblPr>
      <w:tblGrid>
        <w:gridCol w:w="9572"/>
      </w:tblGrid>
      <w:tr w:rsidR="00D054BC" w14:paraId="5E661B1B" w14:textId="77777777" w:rsidTr="000214A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572" w:type="dxa"/>
          </w:tcPr>
          <w:p w14:paraId="27FE35E3" w14:textId="4336913A" w:rsidR="00D054BC" w:rsidRDefault="00CB2365" w:rsidP="00DE426F">
            <w:pPr>
              <w:spacing w:before="192" w:after="192"/>
              <w:rPr>
                <w:lang w:eastAsia="zh-CN"/>
              </w:rPr>
            </w:pPr>
            <w:r>
              <w:rPr>
                <w:lang w:eastAsia="zh-CN"/>
              </w:rPr>
              <w:t>My chair plan</w:t>
            </w:r>
          </w:p>
        </w:tc>
      </w:tr>
      <w:tr w:rsidR="00D054BC" w14:paraId="1AEA8D3E" w14:textId="77777777" w:rsidTr="00FB4675">
        <w:trPr>
          <w:cnfStyle w:val="000000100000" w:firstRow="0" w:lastRow="0" w:firstColumn="0" w:lastColumn="0" w:oddVBand="0" w:evenVBand="0" w:oddHBand="1" w:evenHBand="0" w:firstRowFirstColumn="0" w:firstRowLastColumn="0" w:lastRowFirstColumn="0" w:lastRowLastColumn="0"/>
          <w:trHeight w:val="9569"/>
        </w:trPr>
        <w:tc>
          <w:tcPr>
            <w:cnfStyle w:val="001000000000" w:firstRow="0" w:lastRow="0" w:firstColumn="1" w:lastColumn="0" w:oddVBand="0" w:evenVBand="0" w:oddHBand="0" w:evenHBand="0" w:firstRowFirstColumn="0" w:firstRowLastColumn="0" w:lastRowFirstColumn="0" w:lastRowLastColumn="0"/>
            <w:tcW w:w="9572" w:type="dxa"/>
            <w:shd w:val="clear" w:color="auto" w:fill="E7E6E6" w:themeFill="background2"/>
          </w:tcPr>
          <w:p w14:paraId="0DECF279" w14:textId="209A486B" w:rsidR="00D054BC" w:rsidRDefault="00BF6889" w:rsidP="00DE426F">
            <w:pPr>
              <w:rPr>
                <w:lang w:eastAsia="zh-CN"/>
              </w:rPr>
            </w:pPr>
            <w:r>
              <w:rPr>
                <w:b w:val="0"/>
                <w:lang w:eastAsia="zh-CN"/>
              </w:rPr>
              <w:t>Use l</w:t>
            </w:r>
            <w:r w:rsidR="00AC3A7B">
              <w:rPr>
                <w:b w:val="0"/>
                <w:lang w:eastAsia="zh-CN"/>
              </w:rPr>
              <w:t>abels, arrows and words to show the materials and parts of the chair in the drawing.</w:t>
            </w:r>
            <w:r w:rsidR="008B431A">
              <w:rPr>
                <w:b w:val="0"/>
                <w:lang w:eastAsia="zh-CN"/>
              </w:rPr>
              <w:t xml:space="preserve"> Also label how the parts </w:t>
            </w:r>
            <w:r w:rsidR="00FB4675">
              <w:rPr>
                <w:b w:val="0"/>
                <w:lang w:eastAsia="zh-CN"/>
              </w:rPr>
              <w:t>of the chair will hold together</w:t>
            </w:r>
            <w:r w:rsidR="00481C94">
              <w:rPr>
                <w:noProof/>
                <w:lang w:eastAsia="en-AU"/>
              </w:rPr>
              <mc:AlternateContent>
                <mc:Choice Requires="wps">
                  <w:drawing>
                    <wp:anchor distT="0" distB="0" distL="114300" distR="114300" simplePos="0" relativeHeight="251674624" behindDoc="1" locked="0" layoutInCell="1" allowOverlap="1" wp14:anchorId="59F1C38C" wp14:editId="3503D32E">
                      <wp:simplePos x="0" y="0"/>
                      <wp:positionH relativeFrom="column">
                        <wp:posOffset>1066800</wp:posOffset>
                      </wp:positionH>
                      <wp:positionV relativeFrom="paragraph">
                        <wp:posOffset>201930</wp:posOffset>
                      </wp:positionV>
                      <wp:extent cx="3577590" cy="3617595"/>
                      <wp:effectExtent l="0" t="0" r="22860" b="20955"/>
                      <wp:wrapTight wrapText="bothSides">
                        <wp:wrapPolygon edited="0">
                          <wp:start x="0" y="0"/>
                          <wp:lineTo x="0" y="21611"/>
                          <wp:lineTo x="21623" y="21611"/>
                          <wp:lineTo x="21623" y="0"/>
                          <wp:lineTo x="0" y="0"/>
                        </wp:wrapPolygon>
                      </wp:wrapTight>
                      <wp:docPr id="908694345" name="Rectangle 908694345" descr="drawing space for toy chair"/>
                      <wp:cNvGraphicFramePr/>
                      <a:graphic xmlns:a="http://schemas.openxmlformats.org/drawingml/2006/main">
                        <a:graphicData uri="http://schemas.microsoft.com/office/word/2010/wordprocessingShape">
                          <wps:wsp>
                            <wps:cNvSpPr/>
                            <wps:spPr>
                              <a:xfrm>
                                <a:off x="0" y="0"/>
                                <a:ext cx="3577590" cy="3617595"/>
                              </a:xfrm>
                              <a:prstGeom prst="rect">
                                <a:avLst/>
                              </a:prstGeom>
                              <a:ln>
                                <a:solidFill>
                                  <a:schemeClr val="bg2">
                                    <a:lumMod val="90000"/>
                                  </a:schemeClr>
                                </a:solidFill>
                              </a:ln>
                            </wps:spPr>
                            <wps:style>
                              <a:lnRef idx="2">
                                <a:schemeClr val="dk1"/>
                              </a:lnRef>
                              <a:fillRef idx="1">
                                <a:schemeClr val="lt1"/>
                              </a:fillRef>
                              <a:effectRef idx="0">
                                <a:schemeClr val="dk1"/>
                              </a:effectRef>
                              <a:fontRef idx="minor">
                                <a:schemeClr val="dk1"/>
                              </a:fontRef>
                            </wps:style>
                            <wps:txbx>
                              <w:txbxContent>
                                <w:p w14:paraId="41F1C092" w14:textId="353FE0BC" w:rsidR="001C101D" w:rsidRDefault="00AE12EC" w:rsidP="001C101D">
                                  <w:pPr>
                                    <w:jc w:val="center"/>
                                  </w:pPr>
                                  <w:r>
                                    <w:t>The chair</w:t>
                                  </w:r>
                                  <w:r w:rsidR="00170A1A">
                                    <w:t xml:space="preserve"> with my teddy or doll</w:t>
                                  </w:r>
                                  <w:r w:rsidR="008B431A">
                                    <w:t xml:space="preserve"> sitting in</w:t>
                                  </w:r>
                                  <w:r w:rsidR="00794FAA">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C38C" id="Rectangle 908694345" o:spid="_x0000_s1033" alt="drawing space for toy chair" style="position:absolute;margin-left:84pt;margin-top:15.9pt;width:281.7pt;height:28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" fillcolor="white [3201]" strokecolor="#cfcdcd [2894]" strokeweight="1pt">
                      <v:textbox>
                        <w:txbxContent>
                          <w:p w14:paraId="41F1C092" w14:textId="353FE0BC" w:rsidR="001C101D" w:rsidRDefault="00AE12EC" w:rsidP="001C101D">
                            <w:pPr>
                              <w:jc w:val="center"/>
                            </w:pPr>
                            <w:r>
                              <w:t>The chair</w:t>
                            </w:r>
                            <w:r w:rsidR="00170A1A">
                              <w:t xml:space="preserve"> with my teddy or doll</w:t>
                            </w:r>
                            <w:r w:rsidR="008B431A">
                              <w:t xml:space="preserve"> sitting in</w:t>
                            </w:r>
                            <w:r w:rsidR="00794FAA">
                              <w:t xml:space="preserve"> it</w:t>
                            </w:r>
                          </w:p>
                        </w:txbxContent>
                      </v:textbox>
                      <w10:wrap type="tight"/>
                    </v:rect>
                  </w:pict>
                </mc:Fallback>
              </mc:AlternateContent>
            </w:r>
          </w:p>
          <w:p w14:paraId="0E2ACC41" w14:textId="72A74027" w:rsidR="00D054BC" w:rsidRDefault="00D054BC" w:rsidP="00DE426F">
            <w:pPr>
              <w:rPr>
                <w:lang w:eastAsia="zh-CN"/>
              </w:rPr>
            </w:pPr>
          </w:p>
        </w:tc>
      </w:tr>
    </w:tbl>
    <w:p w14:paraId="64B4B43E" w14:textId="4A705079" w:rsidR="00CB2365" w:rsidRDefault="00CB2365" w:rsidP="000D7C43">
      <w:pPr>
        <w:pStyle w:val="Heading2"/>
      </w:pPr>
      <w:r>
        <w:lastRenderedPageBreak/>
        <w:t>Activity 2.3</w:t>
      </w:r>
    </w:p>
    <w:p w14:paraId="05372773" w14:textId="07E1D173" w:rsidR="00CB2365" w:rsidRDefault="00AC3A7B" w:rsidP="00CB2365">
      <w:r>
        <w:t xml:space="preserve"> Do you think your chair wi</w:t>
      </w:r>
      <w:r w:rsidR="00CB2365">
        <w:t>ll work?</w:t>
      </w:r>
    </w:p>
    <w:p w14:paraId="1D66B52C" w14:textId="4F2D5CC1" w:rsidR="006478AA" w:rsidRDefault="007E2776" w:rsidP="000D7C43">
      <w:pPr>
        <w:pStyle w:val="Heading3"/>
      </w:pPr>
      <w:r>
        <w:t>Questioning and predicting</w:t>
      </w:r>
    </w:p>
    <w:p w14:paraId="7667E672" w14:textId="7E2FB15B" w:rsidR="00CB2365" w:rsidRDefault="00CB2365" w:rsidP="00CB2365">
      <w:r>
        <w:t>Before you start building your toy’s chair, think about the materials you have chosen</w:t>
      </w:r>
      <w:r w:rsidR="006478AA">
        <w:t xml:space="preserve"> and your plan. </w:t>
      </w:r>
      <w:r w:rsidR="00EE5B78">
        <w:t>Talk about it with an adult.</w:t>
      </w:r>
    </w:p>
    <w:p w14:paraId="68F49300" w14:textId="7F98563C" w:rsidR="00EE5B78" w:rsidRDefault="006478AA" w:rsidP="00CB2365">
      <w:r>
        <w:t>Ask</w:t>
      </w:r>
      <w:r w:rsidR="00EE5B78">
        <w:t xml:space="preserve"> yourself and answer</w:t>
      </w:r>
      <w:r>
        <w:t xml:space="preserve"> these</w:t>
      </w:r>
      <w:r w:rsidR="00EE5B78">
        <w:t xml:space="preserve"> yes/no</w:t>
      </w:r>
      <w:r>
        <w:t xml:space="preserve"> questions:</w:t>
      </w:r>
    </w:p>
    <w:tbl>
      <w:tblPr>
        <w:tblStyle w:val="Tableheader"/>
        <w:tblpPr w:leftFromText="180" w:rightFromText="180" w:vertAnchor="text" w:horzAnchor="margin" w:tblpY="23"/>
        <w:tblW w:w="8643" w:type="dxa"/>
        <w:tblLook w:val="04A0" w:firstRow="1" w:lastRow="0" w:firstColumn="1" w:lastColumn="0" w:noHBand="0" w:noVBand="1"/>
        <w:tblDescription w:val="yes no questions for predicting success of plan"/>
      </w:tblPr>
      <w:tblGrid>
        <w:gridCol w:w="7083"/>
        <w:gridCol w:w="1560"/>
      </w:tblGrid>
      <w:tr w:rsidR="00EE5B78" w14:paraId="63824695" w14:textId="77777777" w:rsidTr="000214A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083" w:type="dxa"/>
          </w:tcPr>
          <w:p w14:paraId="03235F05" w14:textId="0419FD5E" w:rsidR="00EE5B78" w:rsidRDefault="00EE5B78" w:rsidP="00EE5B78">
            <w:pPr>
              <w:spacing w:before="192" w:after="192"/>
            </w:pPr>
            <w:r>
              <w:t>Question?</w:t>
            </w:r>
          </w:p>
        </w:tc>
        <w:tc>
          <w:tcPr>
            <w:tcW w:w="1560" w:type="dxa"/>
          </w:tcPr>
          <w:p w14:paraId="7F00F9F6" w14:textId="33AC259E" w:rsidR="00EE5B78" w:rsidRDefault="00EE5B78" w:rsidP="00EE5B78">
            <w:pPr>
              <w:cnfStyle w:val="100000000000" w:firstRow="1" w:lastRow="0" w:firstColumn="0" w:lastColumn="0" w:oddVBand="0" w:evenVBand="0" w:oddHBand="0" w:evenHBand="0" w:firstRowFirstColumn="0" w:firstRowLastColumn="0" w:lastRowFirstColumn="0" w:lastRowLastColumn="0"/>
            </w:pPr>
            <w:r>
              <w:t>Yes or no</w:t>
            </w:r>
          </w:p>
        </w:tc>
      </w:tr>
      <w:tr w:rsidR="00EE5B78" w14:paraId="2D4FC472"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7DAA869" w14:textId="18B13C9A" w:rsidR="00EE5B78" w:rsidRPr="00170A1A" w:rsidRDefault="00EE5B78" w:rsidP="00AC3A7B">
            <w:pPr>
              <w:spacing w:line="480" w:lineRule="auto"/>
              <w:rPr>
                <w:b w:val="0"/>
              </w:rPr>
            </w:pPr>
            <w:r w:rsidRPr="00170A1A">
              <w:rPr>
                <w:b w:val="0"/>
              </w:rPr>
              <w:t>Will the chair be big enough for my toy to sit on?</w:t>
            </w:r>
          </w:p>
        </w:tc>
        <w:tc>
          <w:tcPr>
            <w:tcW w:w="1560" w:type="dxa"/>
          </w:tcPr>
          <w:p w14:paraId="3A7B754C" w14:textId="77777777" w:rsidR="00EE5B78" w:rsidRDefault="00EE5B78" w:rsidP="00EE5B78">
            <w:pPr>
              <w:cnfStyle w:val="000000100000" w:firstRow="0" w:lastRow="0" w:firstColumn="0" w:lastColumn="0" w:oddVBand="0" w:evenVBand="0" w:oddHBand="1" w:evenHBand="0" w:firstRowFirstColumn="0" w:firstRowLastColumn="0" w:lastRowFirstColumn="0" w:lastRowLastColumn="0"/>
            </w:pPr>
          </w:p>
        </w:tc>
      </w:tr>
      <w:tr w:rsidR="00EE5B78" w14:paraId="6A27DC11" w14:textId="77777777" w:rsidTr="00021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830091A" w14:textId="22AC772B" w:rsidR="00EE5B78" w:rsidRPr="00170A1A" w:rsidRDefault="00EE5B78" w:rsidP="00AC3A7B">
            <w:pPr>
              <w:spacing w:line="480" w:lineRule="auto"/>
              <w:rPr>
                <w:b w:val="0"/>
              </w:rPr>
            </w:pPr>
            <w:r w:rsidRPr="00170A1A">
              <w:rPr>
                <w:b w:val="0"/>
              </w:rPr>
              <w:t>Are the</w:t>
            </w:r>
            <w:r w:rsidR="00AC3A7B" w:rsidRPr="00170A1A">
              <w:rPr>
                <w:b w:val="0"/>
              </w:rPr>
              <w:t xml:space="preserve"> materials strong enough to keep</w:t>
            </w:r>
            <w:r w:rsidRPr="00170A1A">
              <w:rPr>
                <w:b w:val="0"/>
              </w:rPr>
              <w:t xml:space="preserve"> my toy</w:t>
            </w:r>
            <w:r w:rsidR="00BF6889">
              <w:rPr>
                <w:b w:val="0"/>
              </w:rPr>
              <w:t xml:space="preserve"> from touching</w:t>
            </w:r>
            <w:r w:rsidR="00036622">
              <w:rPr>
                <w:b w:val="0"/>
              </w:rPr>
              <w:t xml:space="preserve"> the desk</w:t>
            </w:r>
            <w:r w:rsidR="00AC3A7B" w:rsidRPr="00170A1A">
              <w:rPr>
                <w:b w:val="0"/>
              </w:rPr>
              <w:t>?</w:t>
            </w:r>
          </w:p>
        </w:tc>
        <w:tc>
          <w:tcPr>
            <w:tcW w:w="1560" w:type="dxa"/>
          </w:tcPr>
          <w:p w14:paraId="15DA136C" w14:textId="77777777" w:rsidR="00EE5B78" w:rsidRDefault="00EE5B78" w:rsidP="00EE5B78">
            <w:pPr>
              <w:cnfStyle w:val="000000010000" w:firstRow="0" w:lastRow="0" w:firstColumn="0" w:lastColumn="0" w:oddVBand="0" w:evenVBand="0" w:oddHBand="0" w:evenHBand="1" w:firstRowFirstColumn="0" w:firstRowLastColumn="0" w:lastRowFirstColumn="0" w:lastRowLastColumn="0"/>
            </w:pPr>
          </w:p>
        </w:tc>
      </w:tr>
      <w:tr w:rsidR="00EE5B78" w14:paraId="6F951DD4"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6325D1B" w14:textId="66BEE467" w:rsidR="00EE5B78" w:rsidRPr="00170A1A" w:rsidRDefault="00AC3A7B" w:rsidP="00AC3A7B">
            <w:pPr>
              <w:spacing w:line="480" w:lineRule="auto"/>
              <w:rPr>
                <w:b w:val="0"/>
              </w:rPr>
            </w:pPr>
            <w:r w:rsidRPr="00170A1A">
              <w:rPr>
                <w:b w:val="0"/>
              </w:rPr>
              <w:t>Do I know how all the materials of the chair will hold together?</w:t>
            </w:r>
          </w:p>
        </w:tc>
        <w:tc>
          <w:tcPr>
            <w:tcW w:w="1560" w:type="dxa"/>
          </w:tcPr>
          <w:p w14:paraId="252AA1FD" w14:textId="77777777" w:rsidR="00EE5B78" w:rsidRDefault="00EE5B78" w:rsidP="00EE5B78">
            <w:pPr>
              <w:cnfStyle w:val="000000100000" w:firstRow="0" w:lastRow="0" w:firstColumn="0" w:lastColumn="0" w:oddVBand="0" w:evenVBand="0" w:oddHBand="1" w:evenHBand="0" w:firstRowFirstColumn="0" w:firstRowLastColumn="0" w:lastRowFirstColumn="0" w:lastRowLastColumn="0"/>
            </w:pPr>
          </w:p>
        </w:tc>
      </w:tr>
      <w:tr w:rsidR="00EE5B78" w14:paraId="7C0380DC" w14:textId="77777777" w:rsidTr="00021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6A653B0" w14:textId="4939B5CD" w:rsidR="00EE5B78" w:rsidRPr="00170A1A" w:rsidRDefault="00AC3A7B" w:rsidP="00AC3A7B">
            <w:pPr>
              <w:spacing w:line="480" w:lineRule="auto"/>
              <w:rPr>
                <w:b w:val="0"/>
              </w:rPr>
            </w:pPr>
            <w:r w:rsidRPr="00170A1A">
              <w:rPr>
                <w:b w:val="0"/>
              </w:rPr>
              <w:t>Will the chair look m</w:t>
            </w:r>
            <w:r w:rsidR="00DF0EFF">
              <w:rPr>
                <w:b w:val="0"/>
              </w:rPr>
              <w:t>agnificent, different or unusual</w:t>
            </w:r>
            <w:r w:rsidRPr="00170A1A">
              <w:rPr>
                <w:b w:val="0"/>
              </w:rPr>
              <w:t>?</w:t>
            </w:r>
          </w:p>
        </w:tc>
        <w:tc>
          <w:tcPr>
            <w:tcW w:w="1560" w:type="dxa"/>
          </w:tcPr>
          <w:p w14:paraId="75E56292" w14:textId="77777777" w:rsidR="00EE5B78" w:rsidRDefault="00EE5B78" w:rsidP="00EE5B78">
            <w:pPr>
              <w:cnfStyle w:val="000000010000" w:firstRow="0" w:lastRow="0" w:firstColumn="0" w:lastColumn="0" w:oddVBand="0" w:evenVBand="0" w:oddHBand="0" w:evenHBand="1" w:firstRowFirstColumn="0" w:firstRowLastColumn="0" w:lastRowFirstColumn="0" w:lastRowLastColumn="0"/>
            </w:pPr>
          </w:p>
        </w:tc>
      </w:tr>
      <w:tr w:rsidR="00AC3A7B" w14:paraId="08DC6E4D"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59C9F12" w14:textId="265CAEF1" w:rsidR="00AC3A7B" w:rsidRPr="00170A1A" w:rsidRDefault="00AC3A7B" w:rsidP="00AC3A7B">
            <w:pPr>
              <w:spacing w:line="480" w:lineRule="auto"/>
              <w:rPr>
                <w:b w:val="0"/>
              </w:rPr>
            </w:pPr>
            <w:r w:rsidRPr="00170A1A">
              <w:rPr>
                <w:b w:val="0"/>
              </w:rPr>
              <w:t>Do I have an adult to help me</w:t>
            </w:r>
            <w:r w:rsidR="007E2776" w:rsidRPr="00170A1A">
              <w:rPr>
                <w:b w:val="0"/>
              </w:rPr>
              <w:t xml:space="preserve"> make the chair</w:t>
            </w:r>
            <w:r w:rsidRPr="00170A1A">
              <w:rPr>
                <w:b w:val="0"/>
              </w:rPr>
              <w:t>?</w:t>
            </w:r>
          </w:p>
        </w:tc>
        <w:tc>
          <w:tcPr>
            <w:tcW w:w="1560" w:type="dxa"/>
          </w:tcPr>
          <w:p w14:paraId="048F4F28" w14:textId="77777777" w:rsidR="00AC3A7B" w:rsidRDefault="00AC3A7B" w:rsidP="00EE5B78">
            <w:pPr>
              <w:cnfStyle w:val="000000100000" w:firstRow="0" w:lastRow="0" w:firstColumn="0" w:lastColumn="0" w:oddVBand="0" w:evenVBand="0" w:oddHBand="1" w:evenHBand="0" w:firstRowFirstColumn="0" w:firstRowLastColumn="0" w:lastRowFirstColumn="0" w:lastRowLastColumn="0"/>
            </w:pPr>
          </w:p>
        </w:tc>
      </w:tr>
    </w:tbl>
    <w:p w14:paraId="20137367" w14:textId="4D0529D5" w:rsidR="00EE5B78" w:rsidRDefault="00EE5B78" w:rsidP="00CB2365"/>
    <w:p w14:paraId="5A22A1C0" w14:textId="77777777" w:rsidR="00EE5B78" w:rsidRDefault="00EE5B78" w:rsidP="00CB2365"/>
    <w:p w14:paraId="2FBA28F3" w14:textId="77777777" w:rsidR="00DE426F" w:rsidRPr="00DE426F" w:rsidRDefault="00DE426F" w:rsidP="00DE426F">
      <w:pPr>
        <w:rPr>
          <w:lang w:eastAsia="zh-CN"/>
        </w:rPr>
      </w:pPr>
    </w:p>
    <w:p w14:paraId="77CD6C77" w14:textId="0B3FB1F4" w:rsidR="0026395A" w:rsidRDefault="0026395A" w:rsidP="000D7C43"/>
    <w:p w14:paraId="3C7FF29F" w14:textId="6DFFBE2C" w:rsidR="00AC3A7B" w:rsidRDefault="00AC3A7B" w:rsidP="0026395A"/>
    <w:p w14:paraId="7C6D0C00" w14:textId="77777777" w:rsidR="00AC3A7B" w:rsidRPr="00AC3A7B" w:rsidRDefault="00AC3A7B" w:rsidP="00AC3A7B"/>
    <w:p w14:paraId="0436C96B" w14:textId="77777777" w:rsidR="00AC3A7B" w:rsidRPr="00AC3A7B" w:rsidRDefault="00AC3A7B" w:rsidP="00AC3A7B"/>
    <w:p w14:paraId="562864AD" w14:textId="77777777" w:rsidR="00BF6889" w:rsidRDefault="00BF6889" w:rsidP="00AC3A7B"/>
    <w:p w14:paraId="6D8B2055" w14:textId="77777777" w:rsidR="000D7C43" w:rsidRDefault="000D7C43" w:rsidP="00AC3A7B"/>
    <w:p w14:paraId="61292915" w14:textId="7FBF9DC3" w:rsidR="007E2776" w:rsidRDefault="000D7C43" w:rsidP="00AC3A7B">
      <w:r>
        <w:t>If you answered ‘no’</w:t>
      </w:r>
      <w:r w:rsidR="00AC3A7B">
        <w:t xml:space="preserve"> to any of those questions, you might like to </w:t>
      </w:r>
      <w:r w:rsidR="00BF6889">
        <w:t>use</w:t>
      </w:r>
      <w:r w:rsidR="00AC3A7B">
        <w:t xml:space="preserve"> some more</w:t>
      </w:r>
      <w:r w:rsidR="00BF6889">
        <w:t xml:space="preserve"> planning time</w:t>
      </w:r>
      <w:r w:rsidR="00AC3A7B">
        <w:t xml:space="preserve"> before you start making your toy’s chair.</w:t>
      </w:r>
    </w:p>
    <w:p w14:paraId="28AA4320" w14:textId="31B64557" w:rsidR="007E2776" w:rsidRDefault="007E2776">
      <w:r>
        <w:br w:type="page"/>
      </w:r>
    </w:p>
    <w:p w14:paraId="526923C4" w14:textId="4F5C1404" w:rsidR="007E2776" w:rsidRDefault="007E2776" w:rsidP="000D7C43">
      <w:pPr>
        <w:pStyle w:val="Heading2"/>
      </w:pPr>
      <w:r>
        <w:lastRenderedPageBreak/>
        <w:t>Activity 3.1</w:t>
      </w:r>
      <w:r w:rsidR="00CE1E0A">
        <w:t xml:space="preserve"> – optional </w:t>
      </w:r>
    </w:p>
    <w:p w14:paraId="1E3B8365" w14:textId="3B609056" w:rsidR="00170A1A" w:rsidRDefault="00170A1A" w:rsidP="00170A1A">
      <w:r>
        <w:t xml:space="preserve">Time to start making your </w:t>
      </w:r>
      <w:r w:rsidR="007963B5">
        <w:t xml:space="preserve">toy’s </w:t>
      </w:r>
      <w:r>
        <w:t>chair</w:t>
      </w:r>
      <w:r w:rsidR="007963B5">
        <w:t>.</w:t>
      </w:r>
    </w:p>
    <w:p w14:paraId="7CF2A439" w14:textId="7F173C27" w:rsidR="00170A1A" w:rsidRDefault="00170A1A" w:rsidP="000D7C43">
      <w:pPr>
        <w:pStyle w:val="Heading3"/>
      </w:pPr>
      <w:r>
        <w:t>Maker hour</w:t>
      </w:r>
    </w:p>
    <w:p w14:paraId="4F67487F" w14:textId="22D4CD2D" w:rsidR="00170A1A" w:rsidRDefault="00170A1A" w:rsidP="00170A1A">
      <w:pPr>
        <w:rPr>
          <w:lang w:eastAsia="zh-CN"/>
        </w:rPr>
      </w:pPr>
      <w:r>
        <w:rPr>
          <w:lang w:eastAsia="zh-CN"/>
        </w:rPr>
        <w:t>You have an hour to make your chair for your teddy bear or doll.</w:t>
      </w:r>
      <w:r w:rsidR="00EF667E">
        <w:rPr>
          <w:lang w:eastAsia="zh-CN"/>
        </w:rPr>
        <w:t xml:space="preserve"> Using the</w:t>
      </w:r>
      <w:r w:rsidR="00014E91">
        <w:rPr>
          <w:lang w:eastAsia="zh-CN"/>
        </w:rPr>
        <w:t xml:space="preserve"> household</w:t>
      </w:r>
      <w:r w:rsidR="00EF667E">
        <w:rPr>
          <w:lang w:eastAsia="zh-CN"/>
        </w:rPr>
        <w:t xml:space="preserve"> materials you have found</w:t>
      </w:r>
      <w:r w:rsidR="00BD62BA">
        <w:rPr>
          <w:lang w:eastAsia="zh-CN"/>
        </w:rPr>
        <w:t>,</w:t>
      </w:r>
      <w:r w:rsidR="00EF667E">
        <w:rPr>
          <w:lang w:eastAsia="zh-CN"/>
        </w:rPr>
        <w:t xml:space="preserve"> as well as your chair plan, begin to make your toy’s chair.</w:t>
      </w:r>
      <w:r w:rsidR="009F508E">
        <w:rPr>
          <w:lang w:eastAsia="zh-CN"/>
        </w:rPr>
        <w:t xml:space="preserve"> </w:t>
      </w:r>
    </w:p>
    <w:p w14:paraId="29E6C972" w14:textId="77777777" w:rsidR="009F508E" w:rsidRPr="00AE12EC" w:rsidRDefault="009F508E" w:rsidP="000D7C43">
      <w:r w:rsidRPr="00AE12EC">
        <w:t>Make sure:</w:t>
      </w:r>
    </w:p>
    <w:p w14:paraId="15CADEC0" w14:textId="226B08DC" w:rsidR="009F508E" w:rsidRPr="00AE12EC" w:rsidRDefault="000D7C43" w:rsidP="000D7C43">
      <w:pPr>
        <w:pStyle w:val="ListBullet"/>
      </w:pPr>
      <w:r>
        <w:t>t</w:t>
      </w:r>
      <w:r w:rsidR="009F508E" w:rsidRPr="00AE12EC">
        <w:t>he chair is big enough for your toy to fit</w:t>
      </w:r>
    </w:p>
    <w:p w14:paraId="22D03867" w14:textId="4587DA89" w:rsidR="009F508E" w:rsidRPr="00AE12EC" w:rsidRDefault="000D7C43" w:rsidP="000D7C43">
      <w:pPr>
        <w:pStyle w:val="ListBullet"/>
      </w:pPr>
      <w:r>
        <w:t>y</w:t>
      </w:r>
      <w:r w:rsidR="009F508E" w:rsidRPr="00AE12EC">
        <w:t>our toy cannot touch the desk when it is sitting in the chair</w:t>
      </w:r>
    </w:p>
    <w:p w14:paraId="7F31D55E" w14:textId="53C98DB6" w:rsidR="009F508E" w:rsidRPr="009F508E" w:rsidRDefault="000D7C43" w:rsidP="000D7C43">
      <w:pPr>
        <w:pStyle w:val="ListBullet"/>
      </w:pPr>
      <w:proofErr w:type="gramStart"/>
      <w:r>
        <w:t>t</w:t>
      </w:r>
      <w:r w:rsidR="009F508E" w:rsidRPr="00AE12EC">
        <w:t>he</w:t>
      </w:r>
      <w:proofErr w:type="gramEnd"/>
      <w:r w:rsidR="009F508E" w:rsidRPr="00AE12EC">
        <w:t xml:space="preserve"> chair must look magnificent, different or unusual</w:t>
      </w:r>
      <w:r w:rsidR="00DD3C8B">
        <w:t>.</w:t>
      </w:r>
    </w:p>
    <w:p w14:paraId="29AB65C7" w14:textId="567E175F" w:rsidR="00014E91" w:rsidRDefault="00014E91" w:rsidP="00DF0EFF">
      <w:pPr>
        <w:pStyle w:val="Heading2"/>
      </w:pPr>
      <w:r>
        <w:t xml:space="preserve">Activity 3.2 – optional </w:t>
      </w:r>
    </w:p>
    <w:p w14:paraId="388EF7E4" w14:textId="66A8CC20" w:rsidR="0026395A" w:rsidRDefault="00014E91" w:rsidP="007E2776">
      <w:r>
        <w:t>Test and think about your chair – did it work?</w:t>
      </w:r>
    </w:p>
    <w:p w14:paraId="74ABD2FF" w14:textId="5C43F947" w:rsidR="00014E91" w:rsidRDefault="00BD62BA" w:rsidP="00B35EA2">
      <w:pPr>
        <w:pStyle w:val="Heading2"/>
      </w:pPr>
      <w:r>
        <w:t>Testing and e</w:t>
      </w:r>
      <w:r w:rsidR="00B35EA2">
        <w:t>valuating</w:t>
      </w:r>
    </w:p>
    <w:p w14:paraId="428BF897" w14:textId="7DB92E13" w:rsidR="00B35EA2" w:rsidRDefault="00B35EA2" w:rsidP="00B35EA2">
      <w:pPr>
        <w:rPr>
          <w:lang w:eastAsia="zh-CN"/>
        </w:rPr>
      </w:pPr>
      <w:r>
        <w:rPr>
          <w:lang w:eastAsia="zh-CN"/>
        </w:rPr>
        <w:t>Answer the following questions.</w:t>
      </w:r>
    </w:p>
    <w:tbl>
      <w:tblPr>
        <w:tblStyle w:val="Tableheader"/>
        <w:tblpPr w:leftFromText="180" w:rightFromText="180" w:vertAnchor="text" w:horzAnchor="margin" w:tblpY="23"/>
        <w:tblW w:w="8643" w:type="dxa"/>
        <w:tblLook w:val="04A0" w:firstRow="1" w:lastRow="0" w:firstColumn="1" w:lastColumn="0" w:noHBand="0" w:noVBand="1"/>
        <w:tblDescription w:val="yes no questions for testing and evaluating the chair"/>
      </w:tblPr>
      <w:tblGrid>
        <w:gridCol w:w="7083"/>
        <w:gridCol w:w="1560"/>
      </w:tblGrid>
      <w:tr w:rsidR="00B35EA2" w14:paraId="23A60E89" w14:textId="77777777" w:rsidTr="00256E5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083" w:type="dxa"/>
          </w:tcPr>
          <w:p w14:paraId="75E3EFE4" w14:textId="77777777" w:rsidR="00B35EA2" w:rsidRDefault="00B35EA2" w:rsidP="00256E50">
            <w:pPr>
              <w:spacing w:before="192" w:after="192"/>
            </w:pPr>
            <w:r>
              <w:t>Question?</w:t>
            </w:r>
          </w:p>
        </w:tc>
        <w:tc>
          <w:tcPr>
            <w:tcW w:w="1560" w:type="dxa"/>
          </w:tcPr>
          <w:p w14:paraId="4476FBC8" w14:textId="77777777" w:rsidR="00B35EA2" w:rsidRDefault="00B35EA2" w:rsidP="00256E50">
            <w:pPr>
              <w:cnfStyle w:val="100000000000" w:firstRow="1" w:lastRow="0" w:firstColumn="0" w:lastColumn="0" w:oddVBand="0" w:evenVBand="0" w:oddHBand="0" w:evenHBand="0" w:firstRowFirstColumn="0" w:firstRowLastColumn="0" w:lastRowFirstColumn="0" w:lastRowLastColumn="0"/>
            </w:pPr>
            <w:r>
              <w:t>Yes or no</w:t>
            </w:r>
          </w:p>
        </w:tc>
      </w:tr>
      <w:tr w:rsidR="00B35EA2" w14:paraId="2721FE5D" w14:textId="77777777" w:rsidTr="00256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3488604F" w14:textId="0F076EA5" w:rsidR="00B35EA2" w:rsidRPr="00170A1A" w:rsidRDefault="00B35EA2" w:rsidP="00256E50">
            <w:pPr>
              <w:spacing w:line="480" w:lineRule="auto"/>
              <w:rPr>
                <w:b w:val="0"/>
              </w:rPr>
            </w:pPr>
            <w:r>
              <w:rPr>
                <w:b w:val="0"/>
              </w:rPr>
              <w:t>Can my favourite toy fit on the chair?</w:t>
            </w:r>
          </w:p>
        </w:tc>
        <w:tc>
          <w:tcPr>
            <w:tcW w:w="1560" w:type="dxa"/>
          </w:tcPr>
          <w:p w14:paraId="6EE37590" w14:textId="77777777" w:rsidR="00B35EA2" w:rsidRDefault="00B35EA2" w:rsidP="00256E50">
            <w:pPr>
              <w:cnfStyle w:val="000000100000" w:firstRow="0" w:lastRow="0" w:firstColumn="0" w:lastColumn="0" w:oddVBand="0" w:evenVBand="0" w:oddHBand="1" w:evenHBand="0" w:firstRowFirstColumn="0" w:firstRowLastColumn="0" w:lastRowFirstColumn="0" w:lastRowLastColumn="0"/>
            </w:pPr>
          </w:p>
        </w:tc>
      </w:tr>
      <w:tr w:rsidR="00B35EA2" w14:paraId="07E2CC4F" w14:textId="77777777" w:rsidTr="00256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E2802BC" w14:textId="43AFD516" w:rsidR="00B35EA2" w:rsidRPr="00170A1A" w:rsidRDefault="009F508E" w:rsidP="009F508E">
            <w:pPr>
              <w:spacing w:line="480" w:lineRule="auto"/>
              <w:rPr>
                <w:b w:val="0"/>
              </w:rPr>
            </w:pPr>
            <w:r>
              <w:rPr>
                <w:b w:val="0"/>
              </w:rPr>
              <w:t xml:space="preserve">Are the </w:t>
            </w:r>
            <w:r w:rsidR="007963B5">
              <w:rPr>
                <w:b w:val="0"/>
              </w:rPr>
              <w:t xml:space="preserve">chair’s </w:t>
            </w:r>
            <w:r>
              <w:rPr>
                <w:b w:val="0"/>
              </w:rPr>
              <w:t>materials</w:t>
            </w:r>
            <w:r w:rsidR="007963B5">
              <w:rPr>
                <w:b w:val="0"/>
              </w:rPr>
              <w:t xml:space="preserve"> holding my toy up without</w:t>
            </w:r>
            <w:r w:rsidR="00BD62BA">
              <w:rPr>
                <w:b w:val="0"/>
              </w:rPr>
              <w:t xml:space="preserve"> the toy</w:t>
            </w:r>
            <w:r w:rsidR="007963B5">
              <w:rPr>
                <w:b w:val="0"/>
              </w:rPr>
              <w:t xml:space="preserve"> touching the</w:t>
            </w:r>
            <w:r>
              <w:rPr>
                <w:b w:val="0"/>
              </w:rPr>
              <w:t xml:space="preserve"> desk</w:t>
            </w:r>
            <w:r w:rsidR="007963B5">
              <w:rPr>
                <w:b w:val="0"/>
              </w:rPr>
              <w:t>?</w:t>
            </w:r>
            <w:r w:rsidR="00B35EA2">
              <w:rPr>
                <w:b w:val="0"/>
              </w:rPr>
              <w:t xml:space="preserve"> </w:t>
            </w:r>
          </w:p>
        </w:tc>
        <w:tc>
          <w:tcPr>
            <w:tcW w:w="1560" w:type="dxa"/>
          </w:tcPr>
          <w:p w14:paraId="3FFDD50B" w14:textId="77777777" w:rsidR="00B35EA2" w:rsidRDefault="00B35EA2" w:rsidP="00256E50">
            <w:pPr>
              <w:cnfStyle w:val="000000010000" w:firstRow="0" w:lastRow="0" w:firstColumn="0" w:lastColumn="0" w:oddVBand="0" w:evenVBand="0" w:oddHBand="0" w:evenHBand="1" w:firstRowFirstColumn="0" w:firstRowLastColumn="0" w:lastRowFirstColumn="0" w:lastRowLastColumn="0"/>
            </w:pPr>
          </w:p>
        </w:tc>
      </w:tr>
      <w:tr w:rsidR="00B35EA2" w14:paraId="0DF6F83A" w14:textId="77777777" w:rsidTr="00256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2C4A6DA" w14:textId="4D53209B" w:rsidR="00B35EA2" w:rsidRPr="00170A1A" w:rsidRDefault="007963B5" w:rsidP="00DF0EFF">
            <w:pPr>
              <w:spacing w:line="480" w:lineRule="auto"/>
              <w:rPr>
                <w:b w:val="0"/>
              </w:rPr>
            </w:pPr>
            <w:r>
              <w:rPr>
                <w:b w:val="0"/>
              </w:rPr>
              <w:t>Is the chair staying</w:t>
            </w:r>
            <w:r w:rsidR="00DF0EFF">
              <w:rPr>
                <w:b w:val="0"/>
              </w:rPr>
              <w:t xml:space="preserve"> together in the </w:t>
            </w:r>
            <w:r w:rsidR="009F508E">
              <w:rPr>
                <w:b w:val="0"/>
              </w:rPr>
              <w:t xml:space="preserve">right </w:t>
            </w:r>
            <w:r w:rsidR="00DF0EFF">
              <w:rPr>
                <w:b w:val="0"/>
              </w:rPr>
              <w:t>shape?</w:t>
            </w:r>
          </w:p>
        </w:tc>
        <w:tc>
          <w:tcPr>
            <w:tcW w:w="1560" w:type="dxa"/>
          </w:tcPr>
          <w:p w14:paraId="6D41BCDA" w14:textId="77777777" w:rsidR="00B35EA2" w:rsidRDefault="00B35EA2" w:rsidP="00256E50">
            <w:pPr>
              <w:cnfStyle w:val="000000100000" w:firstRow="0" w:lastRow="0" w:firstColumn="0" w:lastColumn="0" w:oddVBand="0" w:evenVBand="0" w:oddHBand="1" w:evenHBand="0" w:firstRowFirstColumn="0" w:firstRowLastColumn="0" w:lastRowFirstColumn="0" w:lastRowLastColumn="0"/>
            </w:pPr>
          </w:p>
        </w:tc>
      </w:tr>
      <w:tr w:rsidR="00B35EA2" w14:paraId="3F2E069B" w14:textId="77777777" w:rsidTr="00256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69D7474" w14:textId="4347FA87" w:rsidR="00B35EA2" w:rsidRPr="00170A1A" w:rsidRDefault="00DF0EFF" w:rsidP="00DF0EFF">
            <w:pPr>
              <w:spacing w:line="480" w:lineRule="auto"/>
              <w:rPr>
                <w:b w:val="0"/>
              </w:rPr>
            </w:pPr>
            <w:r>
              <w:rPr>
                <w:b w:val="0"/>
              </w:rPr>
              <w:t>Does my chair look magnificent, different or unusual?</w:t>
            </w:r>
          </w:p>
        </w:tc>
        <w:tc>
          <w:tcPr>
            <w:tcW w:w="1560" w:type="dxa"/>
          </w:tcPr>
          <w:p w14:paraId="7189667F" w14:textId="77777777" w:rsidR="00B35EA2" w:rsidRDefault="00B35EA2" w:rsidP="00256E50">
            <w:pPr>
              <w:cnfStyle w:val="000000010000" w:firstRow="0" w:lastRow="0" w:firstColumn="0" w:lastColumn="0" w:oddVBand="0" w:evenVBand="0" w:oddHBand="0" w:evenHBand="1" w:firstRowFirstColumn="0" w:firstRowLastColumn="0" w:lastRowFirstColumn="0" w:lastRowLastColumn="0"/>
            </w:pPr>
          </w:p>
        </w:tc>
      </w:tr>
    </w:tbl>
    <w:p w14:paraId="44299985" w14:textId="2FCD838F" w:rsidR="00DF0EFF" w:rsidRDefault="00DF0EFF" w:rsidP="00B35EA2">
      <w:pPr>
        <w:rPr>
          <w:lang w:eastAsia="zh-CN"/>
        </w:rPr>
      </w:pPr>
    </w:p>
    <w:p w14:paraId="05E0A196" w14:textId="77777777" w:rsidR="00DF0EFF" w:rsidRPr="00DF0EFF" w:rsidRDefault="00DF0EFF" w:rsidP="00DF0EFF">
      <w:pPr>
        <w:rPr>
          <w:lang w:eastAsia="zh-CN"/>
        </w:rPr>
      </w:pPr>
    </w:p>
    <w:p w14:paraId="4144D064" w14:textId="77777777" w:rsidR="00DF0EFF" w:rsidRPr="00DF0EFF" w:rsidRDefault="00DF0EFF" w:rsidP="00DF0EFF">
      <w:pPr>
        <w:rPr>
          <w:lang w:eastAsia="zh-CN"/>
        </w:rPr>
      </w:pPr>
    </w:p>
    <w:p w14:paraId="4F6C353F" w14:textId="77777777" w:rsidR="00DF0EFF" w:rsidRPr="00DF0EFF" w:rsidRDefault="00DF0EFF" w:rsidP="00DF0EFF">
      <w:pPr>
        <w:rPr>
          <w:lang w:eastAsia="zh-CN"/>
        </w:rPr>
      </w:pPr>
    </w:p>
    <w:p w14:paraId="0A79BA13" w14:textId="77777777" w:rsidR="00DF0EFF" w:rsidRPr="00DF0EFF" w:rsidRDefault="00DF0EFF" w:rsidP="00DF0EFF">
      <w:pPr>
        <w:rPr>
          <w:lang w:eastAsia="zh-CN"/>
        </w:rPr>
      </w:pPr>
    </w:p>
    <w:p w14:paraId="1D4E76D3" w14:textId="77777777" w:rsidR="00DF0EFF" w:rsidRPr="00DF0EFF" w:rsidRDefault="00DF0EFF" w:rsidP="00DF0EFF">
      <w:pPr>
        <w:rPr>
          <w:lang w:eastAsia="zh-CN"/>
        </w:rPr>
      </w:pPr>
    </w:p>
    <w:p w14:paraId="767902A4" w14:textId="77777777" w:rsidR="00DF0EFF" w:rsidRDefault="00DF0EFF" w:rsidP="00DF0EFF">
      <w:pPr>
        <w:rPr>
          <w:lang w:eastAsia="zh-CN"/>
        </w:rPr>
      </w:pPr>
    </w:p>
    <w:p w14:paraId="497529C6" w14:textId="77777777" w:rsidR="00BD62BA" w:rsidRDefault="00BD62BA" w:rsidP="00DF0EFF">
      <w:pPr>
        <w:rPr>
          <w:lang w:eastAsia="zh-CN"/>
        </w:rPr>
      </w:pPr>
    </w:p>
    <w:p w14:paraId="6C4D4A70" w14:textId="28B7FF7A" w:rsidR="00B35EA2" w:rsidRDefault="000D7C43" w:rsidP="00DF0EFF">
      <w:pPr>
        <w:rPr>
          <w:lang w:eastAsia="zh-CN"/>
        </w:rPr>
      </w:pPr>
      <w:r>
        <w:rPr>
          <w:lang w:eastAsia="zh-CN"/>
        </w:rPr>
        <w:t>Did you answer ‘no’</w:t>
      </w:r>
      <w:r w:rsidR="00DF0EFF">
        <w:rPr>
          <w:lang w:eastAsia="zh-CN"/>
        </w:rPr>
        <w:t xml:space="preserve"> to any of the questions?</w:t>
      </w:r>
    </w:p>
    <w:p w14:paraId="38D57244" w14:textId="19EB78CF" w:rsidR="00DF0EFF" w:rsidRDefault="00DF0EFF" w:rsidP="00DF0EFF">
      <w:pPr>
        <w:rPr>
          <w:lang w:eastAsia="zh-CN"/>
        </w:rPr>
      </w:pPr>
      <w:r>
        <w:rPr>
          <w:lang w:eastAsia="zh-CN"/>
        </w:rPr>
        <w:t>In the box below write a few words about what need</w:t>
      </w:r>
      <w:r w:rsidR="00BD62BA">
        <w:rPr>
          <w:lang w:eastAsia="zh-CN"/>
        </w:rPr>
        <w:t>s to be fixed or changed to help</w:t>
      </w:r>
      <w:r>
        <w:rPr>
          <w:lang w:eastAsia="zh-CN"/>
        </w:rPr>
        <w:t xml:space="preserve"> your chair do its job better.</w:t>
      </w:r>
    </w:p>
    <w:p w14:paraId="3BF92B60" w14:textId="79C819F8" w:rsidR="00DF0EFF" w:rsidRDefault="00DF0EFF">
      <w:pPr>
        <w:rPr>
          <w:lang w:eastAsia="zh-CN"/>
        </w:rPr>
      </w:pPr>
      <w:r>
        <w:rPr>
          <w:lang w:eastAsia="zh-CN"/>
        </w:rPr>
        <w:br w:type="page"/>
      </w:r>
    </w:p>
    <w:p w14:paraId="0C992C31" w14:textId="77777777" w:rsidR="00DF0EFF" w:rsidRDefault="00DF0EFF" w:rsidP="00DF0EFF">
      <w:pPr>
        <w:rPr>
          <w:lang w:eastAsia="zh-CN"/>
        </w:rPr>
      </w:pPr>
    </w:p>
    <w:tbl>
      <w:tblPr>
        <w:tblStyle w:val="Tableheader"/>
        <w:tblW w:w="0" w:type="auto"/>
        <w:tblLook w:val="04A0" w:firstRow="1" w:lastRow="0" w:firstColumn="1" w:lastColumn="0" w:noHBand="0" w:noVBand="1"/>
        <w:tblDescription w:val="what could i do to make my chair better- lined student reflection space"/>
      </w:tblPr>
      <w:tblGrid>
        <w:gridCol w:w="9632"/>
      </w:tblGrid>
      <w:tr w:rsidR="00DF0EFF" w14:paraId="05920B9E" w14:textId="77777777" w:rsidTr="00CB6FD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572" w:type="dxa"/>
          </w:tcPr>
          <w:p w14:paraId="0CED458E" w14:textId="715CF7A9" w:rsidR="00DF0EFF" w:rsidRDefault="00DF0EFF" w:rsidP="00DF0EFF">
            <w:pPr>
              <w:spacing w:before="192" w:after="192"/>
              <w:rPr>
                <w:lang w:eastAsia="zh-CN"/>
              </w:rPr>
            </w:pPr>
            <w:r>
              <w:rPr>
                <w:lang w:eastAsia="zh-CN"/>
              </w:rPr>
              <w:t>What could I do to make the chair better?</w:t>
            </w:r>
          </w:p>
        </w:tc>
      </w:tr>
      <w:tr w:rsidR="00DF0EFF" w14:paraId="42B15A18" w14:textId="77777777" w:rsidTr="00C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3069FB04" w14:textId="361133C1" w:rsidR="00DF0EFF" w:rsidRDefault="00FB4675" w:rsidP="00DF0EFF">
            <w:pPr>
              <w:spacing w:line="480" w:lineRule="auto"/>
              <w:rPr>
                <w:lang w:eastAsia="zh-CN"/>
              </w:rPr>
            </w:pPr>
            <w:r>
              <w:rPr>
                <w:lang w:eastAsia="zh-CN"/>
              </w:rPr>
              <w:t>_</w:t>
            </w:r>
          </w:p>
          <w:p w14:paraId="4ED45442" w14:textId="2A0A521B" w:rsidR="00DF0EFF" w:rsidRDefault="00DF0EFF" w:rsidP="00CB6FD6">
            <w:pPr>
              <w:spacing w:line="480" w:lineRule="auto"/>
              <w:rPr>
                <w:lang w:eastAsia="zh-CN"/>
              </w:rPr>
            </w:pP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t>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4F52B0A" w14:textId="666F7BC3" w:rsidR="00DF0EFF" w:rsidRDefault="00DF0EFF" w:rsidP="000D7C43">
      <w:pPr>
        <w:pStyle w:val="Heading2"/>
      </w:pPr>
      <w:r>
        <w:t xml:space="preserve">Activity 3.3 – optional </w:t>
      </w:r>
    </w:p>
    <w:p w14:paraId="5C80F972" w14:textId="15A6B599" w:rsidR="00DF0EFF" w:rsidRDefault="00DF0EFF" w:rsidP="00DF0EFF">
      <w:r>
        <w:t xml:space="preserve">Time to </w:t>
      </w:r>
      <w:r w:rsidR="007963B5">
        <w:t xml:space="preserve">show and </w:t>
      </w:r>
      <w:r>
        <w:t>tell your teacher and your classmates</w:t>
      </w:r>
      <w:r w:rsidR="00BD62BA">
        <w:t xml:space="preserve"> about how you made the chair for your toy</w:t>
      </w:r>
      <w:r>
        <w:t>. Share the great things about your chair as well as the things you think you could fix.</w:t>
      </w:r>
      <w:r w:rsidR="007963B5">
        <w:t xml:space="preserve"> </w:t>
      </w:r>
    </w:p>
    <w:p w14:paraId="5AEE69F2" w14:textId="363E3CC2" w:rsidR="00DF0EFF" w:rsidRDefault="00DF0EFF" w:rsidP="00DF0EFF">
      <w:pPr>
        <w:pStyle w:val="Heading2"/>
      </w:pPr>
      <w:r>
        <w:t>Communicating and sharing</w:t>
      </w:r>
    </w:p>
    <w:p w14:paraId="27C64EC4" w14:textId="003CC8F4" w:rsidR="007963B5" w:rsidRDefault="009F508E" w:rsidP="00DF0EFF">
      <w:pPr>
        <w:rPr>
          <w:lang w:eastAsia="zh-CN"/>
        </w:rPr>
      </w:pPr>
      <w:r>
        <w:rPr>
          <w:lang w:eastAsia="zh-CN"/>
        </w:rPr>
        <w:t>You can share what you have made with your teacher and classmates. You might like to have a chat with just your teacher, perhaps</w:t>
      </w:r>
      <w:r w:rsidR="00BD62BA">
        <w:rPr>
          <w:lang w:eastAsia="zh-CN"/>
        </w:rPr>
        <w:t xml:space="preserve"> share</w:t>
      </w:r>
      <w:r w:rsidR="00CB6FD6">
        <w:rPr>
          <w:lang w:eastAsia="zh-CN"/>
        </w:rPr>
        <w:t xml:space="preserve"> in a small group of</w:t>
      </w:r>
      <w:r>
        <w:rPr>
          <w:lang w:eastAsia="zh-CN"/>
        </w:rPr>
        <w:t xml:space="preserve"> your classmates or maybe present a special news item in front of your class. </w:t>
      </w:r>
    </w:p>
    <w:p w14:paraId="3AC77603" w14:textId="22E810BF" w:rsidR="007963B5" w:rsidRDefault="00CB6FD6" w:rsidP="00DF0EFF">
      <w:pPr>
        <w:rPr>
          <w:lang w:eastAsia="zh-CN"/>
        </w:rPr>
      </w:pPr>
      <w:r>
        <w:rPr>
          <w:lang w:eastAsia="zh-CN"/>
        </w:rPr>
        <w:t>After you have talked with you</w:t>
      </w:r>
      <w:r w:rsidR="00960063">
        <w:rPr>
          <w:lang w:eastAsia="zh-CN"/>
        </w:rPr>
        <w:t>r</w:t>
      </w:r>
      <w:r>
        <w:rPr>
          <w:lang w:eastAsia="zh-CN"/>
        </w:rPr>
        <w:t xml:space="preserve"> teacher about your chair, they</w:t>
      </w:r>
      <w:r w:rsidR="007963B5">
        <w:rPr>
          <w:lang w:eastAsia="zh-CN"/>
        </w:rPr>
        <w:t xml:space="preserve"> will give you some </w:t>
      </w:r>
      <w:r>
        <w:rPr>
          <w:lang w:eastAsia="zh-CN"/>
        </w:rPr>
        <w:t xml:space="preserve">written </w:t>
      </w:r>
      <w:r w:rsidR="007963B5">
        <w:rPr>
          <w:lang w:eastAsia="zh-CN"/>
        </w:rPr>
        <w:t>feedback about your work which they can write in the box</w:t>
      </w:r>
      <w:r>
        <w:rPr>
          <w:lang w:eastAsia="zh-CN"/>
        </w:rPr>
        <w:t>es</w:t>
      </w:r>
      <w:r w:rsidR="007963B5">
        <w:rPr>
          <w:lang w:eastAsia="zh-CN"/>
        </w:rPr>
        <w:t xml:space="preserve"> below</w:t>
      </w:r>
      <w:r w:rsidR="009F508E">
        <w:rPr>
          <w:lang w:eastAsia="zh-CN"/>
        </w:rPr>
        <w:t>.</w:t>
      </w:r>
    </w:p>
    <w:p w14:paraId="34B0A6C4" w14:textId="77777777" w:rsidR="00CB6FD6" w:rsidRDefault="00CB6FD6" w:rsidP="00DF0EFF">
      <w:pPr>
        <w:rPr>
          <w:lang w:eastAsia="zh-CN"/>
        </w:rPr>
      </w:pPr>
    </w:p>
    <w:tbl>
      <w:tblPr>
        <w:tblStyle w:val="Tableheader"/>
        <w:tblW w:w="0" w:type="auto"/>
        <w:tblLook w:val="04A0" w:firstRow="1" w:lastRow="0" w:firstColumn="1" w:lastColumn="0" w:noHBand="0" w:noVBand="1"/>
        <w:tblDescription w:val="teacher feedback- this is great, this is interesting, this could be needed"/>
      </w:tblPr>
      <w:tblGrid>
        <w:gridCol w:w="3207"/>
        <w:gridCol w:w="3207"/>
        <w:gridCol w:w="3208"/>
      </w:tblGrid>
      <w:tr w:rsidR="00CB6FD6" w14:paraId="0949B8E1" w14:textId="77777777" w:rsidTr="00CB6FD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64DCAF27" w14:textId="5D6D3223" w:rsidR="00CB6FD6" w:rsidRDefault="00CB6FD6" w:rsidP="00DF0EFF">
            <w:pPr>
              <w:spacing w:before="192" w:after="192"/>
              <w:rPr>
                <w:lang w:eastAsia="zh-CN"/>
              </w:rPr>
            </w:pPr>
            <w:r>
              <w:rPr>
                <w:lang w:eastAsia="zh-CN"/>
              </w:rPr>
              <w:t>This was great!</w:t>
            </w:r>
          </w:p>
        </w:tc>
        <w:tc>
          <w:tcPr>
            <w:tcW w:w="3207" w:type="dxa"/>
          </w:tcPr>
          <w:p w14:paraId="01385738" w14:textId="5E2EBEBD" w:rsidR="00CB6FD6" w:rsidRDefault="00CB6FD6" w:rsidP="00DF0EF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This was interesting</w:t>
            </w:r>
          </w:p>
        </w:tc>
        <w:tc>
          <w:tcPr>
            <w:tcW w:w="3208" w:type="dxa"/>
          </w:tcPr>
          <w:p w14:paraId="6976AFF8" w14:textId="3AF8024B" w:rsidR="00CB6FD6" w:rsidRDefault="00867C6C" w:rsidP="00DF0EF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Have you thought about…?</w:t>
            </w:r>
          </w:p>
        </w:tc>
      </w:tr>
      <w:tr w:rsidR="00CB6FD6" w14:paraId="41BE99DE" w14:textId="77777777" w:rsidTr="00FB4675">
        <w:trPr>
          <w:cnfStyle w:val="000000100000" w:firstRow="0" w:lastRow="0" w:firstColumn="0" w:lastColumn="0" w:oddVBand="0" w:evenVBand="0" w:oddHBand="1" w:evenHBand="0" w:firstRowFirstColumn="0" w:firstRowLastColumn="0" w:lastRowFirstColumn="0" w:lastRowLastColumn="0"/>
          <w:trHeight w:val="3408"/>
        </w:trPr>
        <w:tc>
          <w:tcPr>
            <w:cnfStyle w:val="001000000000" w:firstRow="0" w:lastRow="0" w:firstColumn="1" w:lastColumn="0" w:oddVBand="0" w:evenVBand="0" w:oddHBand="0" w:evenHBand="0" w:firstRowFirstColumn="0" w:firstRowLastColumn="0" w:lastRowFirstColumn="0" w:lastRowLastColumn="0"/>
            <w:tcW w:w="3207" w:type="dxa"/>
          </w:tcPr>
          <w:p w14:paraId="6C465160" w14:textId="6CA9007F" w:rsidR="00CB6FD6" w:rsidRDefault="00CB6FD6" w:rsidP="00CB6FD6">
            <w:pPr>
              <w:spacing w:line="360" w:lineRule="auto"/>
              <w:rPr>
                <w:lang w:eastAsia="zh-CN"/>
              </w:rPr>
            </w:pPr>
          </w:p>
        </w:tc>
        <w:tc>
          <w:tcPr>
            <w:tcW w:w="3207" w:type="dxa"/>
          </w:tcPr>
          <w:p w14:paraId="60ACAE35" w14:textId="77777777" w:rsidR="00CB6FD6" w:rsidRDefault="00CB6FD6" w:rsidP="00DF0EFF">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5BA41B77" w14:textId="77777777" w:rsidR="00CB6FD6" w:rsidRDefault="00CB6FD6" w:rsidP="00DF0EFF">
            <w:pPr>
              <w:cnfStyle w:val="000000100000" w:firstRow="0" w:lastRow="0" w:firstColumn="0" w:lastColumn="0" w:oddVBand="0" w:evenVBand="0" w:oddHBand="1" w:evenHBand="0" w:firstRowFirstColumn="0" w:firstRowLastColumn="0" w:lastRowFirstColumn="0" w:lastRowLastColumn="0"/>
              <w:rPr>
                <w:lang w:eastAsia="zh-CN"/>
              </w:rPr>
            </w:pPr>
          </w:p>
        </w:tc>
      </w:tr>
    </w:tbl>
    <w:p w14:paraId="017A5CE0" w14:textId="257E116A" w:rsidR="007963B5" w:rsidRDefault="000D7C43" w:rsidP="00DF0EFF">
      <w:pPr>
        <w:rPr>
          <w:lang w:eastAsia="zh-CN"/>
        </w:rPr>
      </w:pPr>
      <w:r>
        <w:rPr>
          <w:lang w:eastAsia="zh-CN"/>
        </w:rPr>
        <w:lastRenderedPageBreak/>
        <w:t>Your teacher will</w:t>
      </w:r>
      <w:r w:rsidR="007963B5">
        <w:rPr>
          <w:lang w:eastAsia="zh-CN"/>
        </w:rPr>
        <w:t xml:space="preserve"> take a picture of you and your favourite toy in the chair you have made for it. Glue the picture below.</w:t>
      </w:r>
    </w:p>
    <w:p w14:paraId="1093B58F" w14:textId="2D7A7CA8" w:rsidR="000D7C43" w:rsidRDefault="000D7C43" w:rsidP="000D7C43">
      <w:pPr>
        <w:pStyle w:val="Heading3"/>
      </w:pPr>
      <w:r>
        <w:t>Me, my favourite toy and its new chair</w:t>
      </w:r>
    </w:p>
    <w:p w14:paraId="7409F00B" w14:textId="1178AB9C" w:rsidR="00DF0EFF" w:rsidRPr="00DF0EFF" w:rsidRDefault="00DF0EFF" w:rsidP="00DF0EFF">
      <w:pPr>
        <w:rPr>
          <w:lang w:eastAsia="zh-CN"/>
        </w:rPr>
      </w:pPr>
    </w:p>
    <w:sectPr w:rsidR="00DF0EFF" w:rsidRPr="00DF0EFF" w:rsidSect="00FB4675">
      <w:footerReference w:type="even" r:id="rId39"/>
      <w:footerReference w:type="default" r:id="rId40"/>
      <w:headerReference w:type="first" r:id="rId41"/>
      <w:footerReference w:type="first" r:id="rId4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DE5DF" w14:textId="77777777" w:rsidR="00A7336F" w:rsidRDefault="00A7336F" w:rsidP="00191F45">
      <w:r>
        <w:separator/>
      </w:r>
    </w:p>
    <w:p w14:paraId="092886F0" w14:textId="77777777" w:rsidR="00A7336F" w:rsidRDefault="00A7336F"/>
    <w:p w14:paraId="72CD6061" w14:textId="77777777" w:rsidR="00A7336F" w:rsidRDefault="00A7336F"/>
    <w:p w14:paraId="4BF7561C" w14:textId="77777777" w:rsidR="00A7336F" w:rsidRDefault="00A7336F"/>
  </w:endnote>
  <w:endnote w:type="continuationSeparator" w:id="0">
    <w:p w14:paraId="6149EBAD" w14:textId="77777777" w:rsidR="00A7336F" w:rsidRDefault="00A7336F" w:rsidP="00191F45">
      <w:r>
        <w:continuationSeparator/>
      </w:r>
    </w:p>
    <w:p w14:paraId="6BE32862" w14:textId="77777777" w:rsidR="00A7336F" w:rsidRDefault="00A7336F"/>
    <w:p w14:paraId="04911DF5" w14:textId="77777777" w:rsidR="00A7336F" w:rsidRDefault="00A7336F"/>
    <w:p w14:paraId="4E36F846" w14:textId="77777777" w:rsidR="00A7336F" w:rsidRDefault="00A73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51CDC15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650FF8">
      <w:rPr>
        <w:noProof/>
      </w:rPr>
      <w:t>16</w:t>
    </w:r>
    <w:r w:rsidRPr="002810D3">
      <w:fldChar w:fldCharType="end"/>
    </w:r>
    <w:r w:rsidRPr="002810D3">
      <w:tab/>
    </w:r>
    <w:r w:rsidR="00141A50">
      <w:t>Science and technology ES1 material world 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16E36A0D"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E4477">
      <w:rPr>
        <w:noProof/>
      </w:rPr>
      <w:t>May-20</w:t>
    </w:r>
    <w:r w:rsidRPr="002810D3">
      <w:fldChar w:fldCharType="end"/>
    </w:r>
    <w:r w:rsidR="007F3E80">
      <w:t>20</w:t>
    </w:r>
    <w:r w:rsidRPr="002810D3">
      <w:tab/>
    </w:r>
    <w:r w:rsidRPr="002810D3">
      <w:fldChar w:fldCharType="begin"/>
    </w:r>
    <w:r w:rsidRPr="002810D3">
      <w:instrText xml:space="preserve"> PAGE </w:instrText>
    </w:r>
    <w:r w:rsidRPr="002810D3">
      <w:fldChar w:fldCharType="separate"/>
    </w:r>
    <w:r w:rsidR="00650FF8">
      <w:rPr>
        <w:noProof/>
      </w:rPr>
      <w:t>15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0BD7E" w14:textId="77777777" w:rsidR="00A7336F" w:rsidRDefault="00A7336F" w:rsidP="00191F45">
      <w:r>
        <w:separator/>
      </w:r>
    </w:p>
    <w:p w14:paraId="31627C97" w14:textId="77777777" w:rsidR="00A7336F" w:rsidRDefault="00A7336F"/>
    <w:p w14:paraId="2A528353" w14:textId="77777777" w:rsidR="00A7336F" w:rsidRDefault="00A7336F"/>
    <w:p w14:paraId="3A84D228" w14:textId="77777777" w:rsidR="00A7336F" w:rsidRDefault="00A7336F"/>
  </w:footnote>
  <w:footnote w:type="continuationSeparator" w:id="0">
    <w:p w14:paraId="6B50D3F3" w14:textId="77777777" w:rsidR="00A7336F" w:rsidRDefault="00A7336F" w:rsidP="00191F45">
      <w:r>
        <w:continuationSeparator/>
      </w:r>
    </w:p>
    <w:p w14:paraId="16E0086B" w14:textId="77777777" w:rsidR="00A7336F" w:rsidRDefault="00A7336F"/>
    <w:p w14:paraId="2BAF9D28" w14:textId="77777777" w:rsidR="00A7336F" w:rsidRDefault="00A7336F"/>
    <w:p w14:paraId="0B2CC86C" w14:textId="77777777" w:rsidR="00A7336F" w:rsidRDefault="00A733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4B98CD3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687059A"/>
    <w:multiLevelType w:val="hybridMultilevel"/>
    <w:tmpl w:val="A78C594E"/>
    <w:lvl w:ilvl="0" w:tplc="4948A1AA">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3E835BE3"/>
    <w:multiLevelType w:val="hybridMultilevel"/>
    <w:tmpl w:val="B134B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557F5C"/>
    <w:multiLevelType w:val="hybridMultilevel"/>
    <w:tmpl w:val="8580F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1E011F"/>
    <w:multiLevelType w:val="hybridMultilevel"/>
    <w:tmpl w:val="52C02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4346F9"/>
    <w:multiLevelType w:val="hybridMultilevel"/>
    <w:tmpl w:val="C654F7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27689A"/>
    <w:multiLevelType w:val="hybridMultilevel"/>
    <w:tmpl w:val="C654F7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756035D6"/>
    <w:multiLevelType w:val="hybridMultilevel"/>
    <w:tmpl w:val="53AC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0"/>
  </w:num>
  <w:num w:numId="2">
    <w:abstractNumId w:val="14"/>
  </w:num>
  <w:num w:numId="3">
    <w:abstractNumId w:val="22"/>
  </w:num>
  <w:num w:numId="4">
    <w:abstractNumId w:val="2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5"/>
  </w:num>
  <w:num w:numId="8">
    <w:abstractNumId w:val="11"/>
  </w:num>
  <w:num w:numId="9">
    <w:abstractNumId w:val="21"/>
  </w:num>
  <w:num w:numId="10">
    <w:abstractNumId w:val="10"/>
  </w:num>
  <w:num w:numId="11">
    <w:abstractNumId w:val="19"/>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9"/>
  </w:num>
  <w:num w:numId="22">
    <w:abstractNumId w:val="23"/>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20"/>
  </w:num>
  <w:num w:numId="32">
    <w:abstractNumId w:val="29"/>
  </w:num>
  <w:num w:numId="33">
    <w:abstractNumId w:val="22"/>
  </w:num>
  <w:num w:numId="34">
    <w:abstractNumId w:val="24"/>
  </w:num>
  <w:num w:numId="35">
    <w:abstractNumId w:val="26"/>
  </w:num>
  <w:num w:numId="36">
    <w:abstractNumId w:val="7"/>
  </w:num>
  <w:num w:numId="37">
    <w:abstractNumId w:val="28"/>
  </w:num>
  <w:num w:numId="38">
    <w:abstractNumId w:val="13"/>
  </w:num>
  <w:num w:numId="39">
    <w:abstractNumId w:val="17"/>
  </w:num>
  <w:num w:numId="40">
    <w:abstractNumId w:val="16"/>
  </w:num>
  <w:num w:numId="41">
    <w:abstractNumId w:val="15"/>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proofState w:spelling="clean" w:grammar="clean"/>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138F"/>
    <w:rsid w:val="000143DF"/>
    <w:rsid w:val="00014E91"/>
    <w:rsid w:val="000151F8"/>
    <w:rsid w:val="00015D43"/>
    <w:rsid w:val="00016801"/>
    <w:rsid w:val="00021171"/>
    <w:rsid w:val="000214A2"/>
    <w:rsid w:val="00023790"/>
    <w:rsid w:val="00024602"/>
    <w:rsid w:val="000252FF"/>
    <w:rsid w:val="000253AE"/>
    <w:rsid w:val="00030EBC"/>
    <w:rsid w:val="000331B6"/>
    <w:rsid w:val="00034F5E"/>
    <w:rsid w:val="0003541F"/>
    <w:rsid w:val="00036622"/>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3D9"/>
    <w:rsid w:val="00065A16"/>
    <w:rsid w:val="00066BF8"/>
    <w:rsid w:val="00071D06"/>
    <w:rsid w:val="0007214A"/>
    <w:rsid w:val="00072B6E"/>
    <w:rsid w:val="00072DFB"/>
    <w:rsid w:val="00075B4E"/>
    <w:rsid w:val="00077A7C"/>
    <w:rsid w:val="00082E53"/>
    <w:rsid w:val="000844F9"/>
    <w:rsid w:val="00084663"/>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C43"/>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1A50"/>
    <w:rsid w:val="0014239C"/>
    <w:rsid w:val="00143921"/>
    <w:rsid w:val="00146F04"/>
    <w:rsid w:val="00150EBC"/>
    <w:rsid w:val="001520B0"/>
    <w:rsid w:val="0015446A"/>
    <w:rsid w:val="0015487C"/>
    <w:rsid w:val="00155144"/>
    <w:rsid w:val="0015712E"/>
    <w:rsid w:val="00162C3A"/>
    <w:rsid w:val="00165FF0"/>
    <w:rsid w:val="0017075C"/>
    <w:rsid w:val="00170A1A"/>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D68"/>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101D"/>
    <w:rsid w:val="001C2997"/>
    <w:rsid w:val="001C4DB7"/>
    <w:rsid w:val="001C6C9B"/>
    <w:rsid w:val="001D10B2"/>
    <w:rsid w:val="001D3092"/>
    <w:rsid w:val="001D4CD1"/>
    <w:rsid w:val="001D66C2"/>
    <w:rsid w:val="001E0FFC"/>
    <w:rsid w:val="001E1F93"/>
    <w:rsid w:val="001E24CF"/>
    <w:rsid w:val="001E3097"/>
    <w:rsid w:val="001E4B06"/>
    <w:rsid w:val="001E5F98"/>
    <w:rsid w:val="001E70D7"/>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EEC"/>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395A"/>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83"/>
    <w:rsid w:val="003534AD"/>
    <w:rsid w:val="00357136"/>
    <w:rsid w:val="003576EB"/>
    <w:rsid w:val="00360C67"/>
    <w:rsid w:val="00360E65"/>
    <w:rsid w:val="0036107C"/>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919"/>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03F"/>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1C94"/>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095"/>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54D"/>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12F"/>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477"/>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478AA"/>
    <w:rsid w:val="00650503"/>
    <w:rsid w:val="00650FF8"/>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9A9"/>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3B5"/>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93C"/>
    <w:rsid w:val="00704694"/>
    <w:rsid w:val="007054CF"/>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4FAA"/>
    <w:rsid w:val="007963B5"/>
    <w:rsid w:val="00796888"/>
    <w:rsid w:val="007A1326"/>
    <w:rsid w:val="007A2B7B"/>
    <w:rsid w:val="007A3356"/>
    <w:rsid w:val="007A36F3"/>
    <w:rsid w:val="007A4CEF"/>
    <w:rsid w:val="007A55A8"/>
    <w:rsid w:val="007B10D7"/>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2776"/>
    <w:rsid w:val="007E41AD"/>
    <w:rsid w:val="007E5E9E"/>
    <w:rsid w:val="007F1493"/>
    <w:rsid w:val="007F15BC"/>
    <w:rsid w:val="007F3524"/>
    <w:rsid w:val="007F3E80"/>
    <w:rsid w:val="007F576D"/>
    <w:rsid w:val="007F637A"/>
    <w:rsid w:val="007F66A6"/>
    <w:rsid w:val="007F76BF"/>
    <w:rsid w:val="007F780C"/>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C6C"/>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31A"/>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0F6"/>
    <w:rsid w:val="008F0115"/>
    <w:rsid w:val="008F0383"/>
    <w:rsid w:val="008F1F6A"/>
    <w:rsid w:val="008F28E7"/>
    <w:rsid w:val="008F3EDF"/>
    <w:rsid w:val="008F56DB"/>
    <w:rsid w:val="0090053B"/>
    <w:rsid w:val="00900E59"/>
    <w:rsid w:val="00900EBC"/>
    <w:rsid w:val="00900FCF"/>
    <w:rsid w:val="00901298"/>
    <w:rsid w:val="009019BB"/>
    <w:rsid w:val="00902919"/>
    <w:rsid w:val="0090315B"/>
    <w:rsid w:val="009033B0"/>
    <w:rsid w:val="00904350"/>
    <w:rsid w:val="00905926"/>
    <w:rsid w:val="0090604A"/>
    <w:rsid w:val="009078AB"/>
    <w:rsid w:val="0091055E"/>
    <w:rsid w:val="00910658"/>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063"/>
    <w:rsid w:val="00960547"/>
    <w:rsid w:val="00960CCA"/>
    <w:rsid w:val="00960E03"/>
    <w:rsid w:val="00960FCA"/>
    <w:rsid w:val="009624AB"/>
    <w:rsid w:val="009634F6"/>
    <w:rsid w:val="00963579"/>
    <w:rsid w:val="0096422F"/>
    <w:rsid w:val="00964AE3"/>
    <w:rsid w:val="00965F05"/>
    <w:rsid w:val="0096720F"/>
    <w:rsid w:val="0097036E"/>
    <w:rsid w:val="009703D7"/>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FD0"/>
    <w:rsid w:val="009E56EB"/>
    <w:rsid w:val="009E6AB6"/>
    <w:rsid w:val="009E6B21"/>
    <w:rsid w:val="009E7F27"/>
    <w:rsid w:val="009F1A7D"/>
    <w:rsid w:val="009F3431"/>
    <w:rsid w:val="009F3838"/>
    <w:rsid w:val="009F3ECD"/>
    <w:rsid w:val="009F4B19"/>
    <w:rsid w:val="009F508E"/>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1FEA"/>
    <w:rsid w:val="00A726C7"/>
    <w:rsid w:val="00A7336F"/>
    <w:rsid w:val="00A7409C"/>
    <w:rsid w:val="00A752B5"/>
    <w:rsid w:val="00A774B4"/>
    <w:rsid w:val="00A77927"/>
    <w:rsid w:val="00A80144"/>
    <w:rsid w:val="00A81734"/>
    <w:rsid w:val="00A81791"/>
    <w:rsid w:val="00A8195D"/>
    <w:rsid w:val="00A81DC9"/>
    <w:rsid w:val="00A82923"/>
    <w:rsid w:val="00A8372C"/>
    <w:rsid w:val="00A83E38"/>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582"/>
    <w:rsid w:val="00AB0677"/>
    <w:rsid w:val="00AB1983"/>
    <w:rsid w:val="00AB23C3"/>
    <w:rsid w:val="00AB24DB"/>
    <w:rsid w:val="00AB35D0"/>
    <w:rsid w:val="00AB77E7"/>
    <w:rsid w:val="00AC1DCF"/>
    <w:rsid w:val="00AC23B1"/>
    <w:rsid w:val="00AC260E"/>
    <w:rsid w:val="00AC2AF9"/>
    <w:rsid w:val="00AC2F71"/>
    <w:rsid w:val="00AC3A7B"/>
    <w:rsid w:val="00AC47A6"/>
    <w:rsid w:val="00AC60C5"/>
    <w:rsid w:val="00AC78ED"/>
    <w:rsid w:val="00AD02D3"/>
    <w:rsid w:val="00AD3675"/>
    <w:rsid w:val="00AD56A9"/>
    <w:rsid w:val="00AD69C4"/>
    <w:rsid w:val="00AD6F0C"/>
    <w:rsid w:val="00AE12E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35EA2"/>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020"/>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2BA"/>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1D8"/>
    <w:rsid w:val="00BF4F07"/>
    <w:rsid w:val="00BF6889"/>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2D9"/>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2365"/>
    <w:rsid w:val="00CB364E"/>
    <w:rsid w:val="00CB37B8"/>
    <w:rsid w:val="00CB4F1A"/>
    <w:rsid w:val="00CB58B4"/>
    <w:rsid w:val="00CB6577"/>
    <w:rsid w:val="00CB6768"/>
    <w:rsid w:val="00CB6FD6"/>
    <w:rsid w:val="00CB74C7"/>
    <w:rsid w:val="00CB7AFC"/>
    <w:rsid w:val="00CC1FE9"/>
    <w:rsid w:val="00CC3B49"/>
    <w:rsid w:val="00CC3D04"/>
    <w:rsid w:val="00CC4AF7"/>
    <w:rsid w:val="00CC54E5"/>
    <w:rsid w:val="00CC6B96"/>
    <w:rsid w:val="00CC6F04"/>
    <w:rsid w:val="00CC7B94"/>
    <w:rsid w:val="00CD6E8E"/>
    <w:rsid w:val="00CE161F"/>
    <w:rsid w:val="00CE1E0A"/>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4BC"/>
    <w:rsid w:val="00D055EB"/>
    <w:rsid w:val="00D056FE"/>
    <w:rsid w:val="00D05B56"/>
    <w:rsid w:val="00D05D60"/>
    <w:rsid w:val="00D114B2"/>
    <w:rsid w:val="00D121C4"/>
    <w:rsid w:val="00D13BC2"/>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26D"/>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C8B"/>
    <w:rsid w:val="00DD46E9"/>
    <w:rsid w:val="00DD4711"/>
    <w:rsid w:val="00DD4812"/>
    <w:rsid w:val="00DD4CA7"/>
    <w:rsid w:val="00DE0097"/>
    <w:rsid w:val="00DE05AE"/>
    <w:rsid w:val="00DE0979"/>
    <w:rsid w:val="00DE12E9"/>
    <w:rsid w:val="00DE12FC"/>
    <w:rsid w:val="00DE301D"/>
    <w:rsid w:val="00DE33EC"/>
    <w:rsid w:val="00DE405A"/>
    <w:rsid w:val="00DE426F"/>
    <w:rsid w:val="00DE43F4"/>
    <w:rsid w:val="00DE53F8"/>
    <w:rsid w:val="00DE60E6"/>
    <w:rsid w:val="00DE6C9B"/>
    <w:rsid w:val="00DE74DC"/>
    <w:rsid w:val="00DE7D5A"/>
    <w:rsid w:val="00DF0A94"/>
    <w:rsid w:val="00DF0EFF"/>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78"/>
    <w:rsid w:val="00EE5BEB"/>
    <w:rsid w:val="00EE6524"/>
    <w:rsid w:val="00EE788B"/>
    <w:rsid w:val="00EF00ED"/>
    <w:rsid w:val="00EF0192"/>
    <w:rsid w:val="00EF0196"/>
    <w:rsid w:val="00EF06A8"/>
    <w:rsid w:val="00EF0943"/>
    <w:rsid w:val="00EF0EAD"/>
    <w:rsid w:val="00EF4CB1"/>
    <w:rsid w:val="00EF5798"/>
    <w:rsid w:val="00EF60A5"/>
    <w:rsid w:val="00EF60E5"/>
    <w:rsid w:val="00EF667E"/>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68F"/>
    <w:rsid w:val="00F309E2"/>
    <w:rsid w:val="00F30C2D"/>
    <w:rsid w:val="00F318BD"/>
    <w:rsid w:val="00F32557"/>
    <w:rsid w:val="00F32CE9"/>
    <w:rsid w:val="00F332EF"/>
    <w:rsid w:val="00F33A6A"/>
    <w:rsid w:val="00F34D8E"/>
    <w:rsid w:val="00F3515A"/>
    <w:rsid w:val="00F3674D"/>
    <w:rsid w:val="00F36A68"/>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231D"/>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675"/>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2314B972"/>
    <w:rsid w:val="3D27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867C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76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pixabay.com/photos/cupcake-tin-form-baking-dessert-2202207/" TargetMode="External"/><Relationship Id="rId26" Type="http://schemas.openxmlformats.org/officeDocument/2006/relationships/hyperlink" Target="https://upload.wikimedia.org/wikipedia/commons/thumb/a/a6/National_Museum_of_Ethnology%2C_Osaka_-_Dillybag_%28Pandanus_fiber%29_-_Arnhem_Land_in_Australia.jpg/1200px-National_Museum_of_Ethnology%2C_Osaka_-_Dillybag_%28Pandanus_fiber%29_-_Arnhem_Land_in_Australia.jpg"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openclipart.org/image/2400px/svg_to_png/190977/Hand-Open-Cartoony.png"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hyperlink" Target="https://pixabay.com/photos/throne-gold-opulent-king-historic-882003/" TargetMode="External"/><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pixabay.com/photos/white-window-glass-shield-frame-2563976/" TargetMode="External"/><Relationship Id="rId20" Type="http://schemas.openxmlformats.org/officeDocument/2006/relationships/hyperlink" Target="https://pixabay.com/photos/didgeridoo-blowgun-389074/" TargetMode="External"/><Relationship Id="rId29" Type="http://schemas.openxmlformats.org/officeDocument/2006/relationships/hyperlink" Target="https://safeYouTube.net/w/Ukf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cdn.pixabay.com/photo/2016/08/03/10/43/brick-1566327_1280.jpg" TargetMode="External"/><Relationship Id="rId32" Type="http://schemas.openxmlformats.org/officeDocument/2006/relationships/image" Target="media/image11.jpeg"/><Relationship Id="rId37" Type="http://schemas.openxmlformats.org/officeDocument/2006/relationships/hyperlink" Target="https://cdn.pixabay.com/photo/2015/03/12/13/09/the-big-chair-670134__480.jpg" TargetMode="Externa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cdn.pixabay.com/photo/2015/04/20/13/17/book-731199_1280.jpg" TargetMode="External"/><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hyperlink" Target="https://4.bp.blogspot.com/-Wz1qa6jGwB8/VmhhC66pWAI/AAAAAAAAAOs/kH0KJ3XRoN0/s1600/la_fairytales_goldilocks.gif"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ixabay.com/photos/yarn-knitting-wool-hooks-around-4933369/" TargetMode="External"/><Relationship Id="rId22" Type="http://schemas.openxmlformats.org/officeDocument/2006/relationships/hyperlink" Target="https://pixabay.com/photos/cup-plastic-cups-drink-beverages-449697/" TargetMode="External"/><Relationship Id="rId27" Type="http://schemas.openxmlformats.org/officeDocument/2006/relationships/image" Target="media/image9.jpeg"/><Relationship Id="rId30" Type="http://schemas.openxmlformats.org/officeDocument/2006/relationships/image" Target="media/image10.gif"/><Relationship Id="rId35" Type="http://schemas.openxmlformats.org/officeDocument/2006/relationships/hyperlink" Target="https://boingboing.net/images/_archivesB_upload_8201_657_hand_chair.jpg" TargetMode="Externa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1ADB169C-2D15-4DB3-9CF1-B4E5AE2D2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F4BB26-D6A8-45C7-BFFF-3C71C454C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1299</TotalTime>
  <Pages>16</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Science and technology ES1 material world student workbook</vt:lpstr>
    </vt:vector>
  </TitlesOfParts>
  <Manager/>
  <Company>NSW Department of Education</Company>
  <LinksUpToDate>false</LinksUpToDate>
  <CharactersWithSpaces>10319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and technology ES1 material world student workbook</dc:title>
  <dc:subject/>
  <dc:creator>NSW DoE</dc:creator>
  <cp:keywords/>
  <dc:description/>
  <cp:lastModifiedBy>Andrew, Jill</cp:lastModifiedBy>
  <cp:revision>27</cp:revision>
  <cp:lastPrinted>2019-09-30T07:42:00Z</cp:lastPrinted>
  <dcterms:created xsi:type="dcterms:W3CDTF">2020-03-17T07:13:00Z</dcterms:created>
  <dcterms:modified xsi:type="dcterms:W3CDTF">2020-05-25T02:18:00Z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