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C7A52" w14:textId="77777777" w:rsidR="000B414C" w:rsidRPr="0084745C" w:rsidRDefault="00972DA3" w:rsidP="006C72CB">
      <w:pPr>
        <w:pStyle w:val="IOSdocumenttitle2017"/>
      </w:pPr>
      <w:r>
        <w:rPr>
          <w:noProof/>
          <w:lang w:eastAsia="en-AU"/>
        </w:rPr>
        <w:drawing>
          <wp:inline distT="0" distB="0" distL="0" distR="0" wp14:anchorId="75B6B1BD" wp14:editId="7CCDA52E">
            <wp:extent cx="506095" cy="548640"/>
            <wp:effectExtent l="0" t="0" r="8255" b="381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0E616F" w:rsidRPr="0084745C">
        <w:t xml:space="preserve"> </w:t>
      </w:r>
      <w:r w:rsidR="00371BB5">
        <w:t>The shape of b</w:t>
      </w:r>
      <w:r w:rsidR="00371BB5" w:rsidRPr="00371BB5">
        <w:t>usiness</w:t>
      </w:r>
    </w:p>
    <w:p w14:paraId="2D0669E9" w14:textId="14D2080F" w:rsidR="0067167E" w:rsidRDefault="0094121F" w:rsidP="0067167E">
      <w:pPr>
        <w:pStyle w:val="IOSheading22017"/>
      </w:pPr>
      <w:r>
        <w:t>Learning i</w:t>
      </w:r>
      <w:r w:rsidR="0067167E">
        <w:t>ntention</w:t>
      </w:r>
    </w:p>
    <w:p w14:paraId="308D689A" w14:textId="77777777" w:rsidR="009862E0" w:rsidRPr="00371BB5" w:rsidRDefault="0067167E" w:rsidP="00371BB5">
      <w:pPr>
        <w:pStyle w:val="IOSbodytext2017"/>
      </w:pPr>
      <w:r w:rsidRPr="00371BB5">
        <w:t>Students</w:t>
      </w:r>
      <w:r w:rsidR="00371BB5" w:rsidRPr="00371BB5">
        <w:t xml:space="preserve"> predict, explain and justify statistical data whilst building specific mathematical terminology. Students introduced to a ‘Normal Curve’ and its features.</w:t>
      </w:r>
    </w:p>
    <w:p w14:paraId="1494E2EA" w14:textId="77777777" w:rsidR="0067167E" w:rsidRDefault="0067167E" w:rsidP="0067167E">
      <w:pPr>
        <w:pStyle w:val="IOSheading32017"/>
      </w:pPr>
      <w:r>
        <w:t>Resources</w:t>
      </w:r>
    </w:p>
    <w:p w14:paraId="77F99371" w14:textId="62D5451D" w:rsidR="00371BB5" w:rsidRPr="00371BB5" w:rsidRDefault="6D0E8D7E" w:rsidP="00371BB5">
      <w:pPr>
        <w:pStyle w:val="IOSbodytext2017"/>
      </w:pPr>
      <w:r w:rsidRPr="0094121F">
        <w:rPr>
          <w:rStyle w:val="IOSstrongemphasis2017"/>
        </w:rPr>
        <w:t>Internet access:</w:t>
      </w:r>
      <w:r>
        <w:t xml:space="preserve"> In order to be successful, many large businesses record data regarding their customers, including ‘Popular Times throughout the day. These can be viewed on a Google search when you look up a business and individual store, for example; McDonalds Forster.</w:t>
      </w:r>
    </w:p>
    <w:p w14:paraId="672A6659" w14:textId="77777777" w:rsidR="00371BB5" w:rsidRDefault="00371BB5" w:rsidP="00371BB5">
      <w:pPr>
        <w:pStyle w:val="IOSgraphics2017"/>
        <w:rPr>
          <w:lang w:eastAsia="en-US"/>
        </w:rPr>
      </w:pPr>
      <w:r w:rsidRPr="00A81793">
        <w:rPr>
          <w:noProof/>
          <w:lang w:eastAsia="en-AU"/>
        </w:rPr>
        <w:drawing>
          <wp:inline distT="0" distB="0" distL="0" distR="0" wp14:anchorId="37C66703" wp14:editId="07777777">
            <wp:extent cx="1979295" cy="842645"/>
            <wp:effectExtent l="0" t="0" r="1905" b="0"/>
            <wp:docPr id="1" name="Picture 1" descr="image of a popular times graph fro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8476" t="55853" r="38235" b="18954"/>
                    <a:stretch/>
                  </pic:blipFill>
                  <pic:spPr bwMode="auto">
                    <a:xfrm>
                      <a:off x="0" y="0"/>
                      <a:ext cx="1979295" cy="842645"/>
                    </a:xfrm>
                    <a:prstGeom prst="rect">
                      <a:avLst/>
                    </a:prstGeom>
                    <a:ln>
                      <a:noFill/>
                    </a:ln>
                    <a:extLst>
                      <a:ext uri="{53640926-AAD7-44D8-BBD7-CCE9431645EC}">
                        <a14:shadowObscured xmlns:a14="http://schemas.microsoft.com/office/drawing/2010/main"/>
                      </a:ext>
                    </a:extLst>
                  </pic:spPr>
                </pic:pic>
              </a:graphicData>
            </a:graphic>
          </wp:inline>
        </w:drawing>
      </w:r>
    </w:p>
    <w:p w14:paraId="2941F363" w14:textId="2F82CEE3" w:rsidR="00371BB5" w:rsidRPr="00371BB5" w:rsidRDefault="18CE64E2" w:rsidP="00371BB5">
      <w:pPr>
        <w:pStyle w:val="IOSbodytext2017"/>
      </w:pPr>
      <w:r>
        <w:t>Consider several larger businesses near you. Predict what you think their graphs of “Popular Times” would look like, search and comment on your findings. Things to consider when commenting on your findings are “Is the distribution influenced/biased in any way?” and/or “Is it restricted by limits?</w:t>
      </w:r>
      <w:r w:rsidR="0094121F">
        <w:t>”</w:t>
      </w:r>
      <w:r>
        <w:t xml:space="preserve"> i.e. opening and closing times.</w:t>
      </w:r>
    </w:p>
    <w:p w14:paraId="36C159EB" w14:textId="77777777" w:rsidR="00371BB5" w:rsidRDefault="00371BB5" w:rsidP="00371BB5">
      <w:pPr>
        <w:pStyle w:val="IOSList1numbered2017"/>
        <w:rPr>
          <w:lang w:eastAsia="en-US"/>
        </w:rPr>
      </w:pPr>
      <w:r>
        <w:rPr>
          <w:lang w:eastAsia="en-US"/>
        </w:rPr>
        <w:t>Supermarket (Woolworths, Coles, Aldi, IGA) on a Thursday</w:t>
      </w:r>
    </w:p>
    <w:p w14:paraId="0A37501D" w14:textId="77777777" w:rsidR="00371BB5" w:rsidRDefault="00371BB5" w:rsidP="00371BB5">
      <w:pPr>
        <w:pStyle w:val="IOSunformattedspace2017"/>
        <w:rPr>
          <w:lang w:eastAsia="en-US"/>
        </w:rPr>
      </w:pPr>
    </w:p>
    <w:tbl>
      <w:tblPr>
        <w:tblStyle w:val="TableGrid"/>
        <w:tblW w:w="0" w:type="auto"/>
        <w:tblLook w:val="04A0" w:firstRow="1" w:lastRow="0" w:firstColumn="1" w:lastColumn="0" w:noHBand="0" w:noVBand="1"/>
        <w:tblDescription w:val="the table lists the headings &quot;predicted graph&quot;, &quot;why do you think this is?&quot;, &quot;actual graph&quot; and &quot;difference/similarities&quot; with spaces below to enter a response"/>
      </w:tblPr>
      <w:tblGrid>
        <w:gridCol w:w="2638"/>
        <w:gridCol w:w="2622"/>
        <w:gridCol w:w="2627"/>
        <w:gridCol w:w="2649"/>
      </w:tblGrid>
      <w:tr w:rsidR="00371BB5" w14:paraId="48FF2D28" w14:textId="77777777" w:rsidTr="00371BB5">
        <w:trPr>
          <w:tblHeader/>
        </w:trPr>
        <w:tc>
          <w:tcPr>
            <w:tcW w:w="2690" w:type="dxa"/>
          </w:tcPr>
          <w:p w14:paraId="78795DD4" w14:textId="77777777" w:rsidR="00371BB5" w:rsidRDefault="00371BB5" w:rsidP="00371BB5">
            <w:pPr>
              <w:pStyle w:val="IOStableheading2017"/>
            </w:pPr>
            <w:r w:rsidRPr="00371BB5">
              <w:t>Predicted Graph</w:t>
            </w:r>
          </w:p>
        </w:tc>
        <w:tc>
          <w:tcPr>
            <w:tcW w:w="2690" w:type="dxa"/>
          </w:tcPr>
          <w:p w14:paraId="08DD116B" w14:textId="77777777" w:rsidR="00371BB5" w:rsidRDefault="00371BB5" w:rsidP="00371BB5">
            <w:pPr>
              <w:pStyle w:val="IOStableheading2017"/>
            </w:pPr>
            <w:r w:rsidRPr="00371BB5">
              <w:t>Why you think this?</w:t>
            </w:r>
          </w:p>
        </w:tc>
        <w:tc>
          <w:tcPr>
            <w:tcW w:w="2691" w:type="dxa"/>
          </w:tcPr>
          <w:p w14:paraId="317E0CB4" w14:textId="77777777" w:rsidR="00371BB5" w:rsidRDefault="00371BB5" w:rsidP="00371BB5">
            <w:pPr>
              <w:pStyle w:val="IOStableheading2017"/>
            </w:pPr>
            <w:r w:rsidRPr="00371BB5">
              <w:t>Actual Graph</w:t>
            </w:r>
          </w:p>
        </w:tc>
        <w:tc>
          <w:tcPr>
            <w:tcW w:w="2691" w:type="dxa"/>
          </w:tcPr>
          <w:p w14:paraId="33175A18" w14:textId="77777777" w:rsidR="00371BB5" w:rsidRDefault="00371BB5" w:rsidP="00371BB5">
            <w:pPr>
              <w:pStyle w:val="IOStableheading2017"/>
            </w:pPr>
            <w:r w:rsidRPr="00371BB5">
              <w:t>Differences/ similarities?</w:t>
            </w:r>
          </w:p>
        </w:tc>
      </w:tr>
      <w:tr w:rsidR="00371BB5" w14:paraId="55816077" w14:textId="77777777" w:rsidTr="00371BB5">
        <w:trPr>
          <w:trHeight w:val="1474"/>
        </w:trPr>
        <w:tc>
          <w:tcPr>
            <w:tcW w:w="2690" w:type="dxa"/>
          </w:tcPr>
          <w:p w14:paraId="1E2F352E" w14:textId="77777777" w:rsidR="00371BB5" w:rsidRDefault="00371BB5" w:rsidP="00371BB5">
            <w:pPr>
              <w:pStyle w:val="IOStabletext2017"/>
            </w:pPr>
            <w:r>
              <w:fldChar w:fldCharType="begin">
                <w:ffData>
                  <w:name w:val="Text1"/>
                  <w:enabled/>
                  <w:calcOnExit w:val="0"/>
                  <w:helpText w:type="text" w:val="enter text"/>
                  <w:statusText w:type="text" w:val="enter text"/>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2690" w:type="dxa"/>
          </w:tcPr>
          <w:p w14:paraId="3C4944C6" w14:textId="77777777" w:rsidR="00371BB5" w:rsidRDefault="00371BB5"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23A5BDFB" w14:textId="77777777" w:rsidR="00371BB5" w:rsidRDefault="00371BB5"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324E118A" w14:textId="77777777" w:rsidR="00371BB5" w:rsidRDefault="00371BB5"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AB6C7B" w14:textId="77777777" w:rsidR="00371BB5" w:rsidRDefault="00371BB5" w:rsidP="00371BB5">
      <w:pPr>
        <w:pStyle w:val="IOSunformattedspace2017"/>
      </w:pPr>
    </w:p>
    <w:p w14:paraId="6252EEDD" w14:textId="77777777" w:rsidR="00371BB5" w:rsidRDefault="00371BB5" w:rsidP="00371BB5">
      <w:pPr>
        <w:pStyle w:val="IOSList1numbered2017"/>
      </w:pPr>
      <w:r w:rsidRPr="00371BB5">
        <w:t>Department Store  (Bunnings, K Mart, Big W, David Jones) on a Sunday</w:t>
      </w:r>
    </w:p>
    <w:p w14:paraId="02EB378F" w14:textId="77777777" w:rsidR="00371BB5" w:rsidRDefault="00371BB5" w:rsidP="00371BB5">
      <w:pPr>
        <w:pStyle w:val="IOSunformattedspace2017"/>
      </w:pPr>
    </w:p>
    <w:tbl>
      <w:tblPr>
        <w:tblStyle w:val="TableGrid"/>
        <w:tblW w:w="0" w:type="auto"/>
        <w:tblLook w:val="04A0" w:firstRow="1" w:lastRow="0" w:firstColumn="1" w:lastColumn="0" w:noHBand="0" w:noVBand="1"/>
        <w:tblDescription w:val="the table lists the headings &quot;predicted graph&quot;, &quot;why do you think this is?&quot;, &quot;actual graph&quot; and &quot;difference/similarities&quot; with spaces below to enter a response"/>
      </w:tblPr>
      <w:tblGrid>
        <w:gridCol w:w="2638"/>
        <w:gridCol w:w="2622"/>
        <w:gridCol w:w="2627"/>
        <w:gridCol w:w="2649"/>
      </w:tblGrid>
      <w:tr w:rsidR="00371BB5" w14:paraId="6CCAB537" w14:textId="77777777" w:rsidTr="00402410">
        <w:trPr>
          <w:tblHeader/>
        </w:trPr>
        <w:tc>
          <w:tcPr>
            <w:tcW w:w="2690" w:type="dxa"/>
          </w:tcPr>
          <w:p w14:paraId="11B1DFD1" w14:textId="77777777" w:rsidR="00371BB5" w:rsidRDefault="00371BB5" w:rsidP="00402410">
            <w:pPr>
              <w:pStyle w:val="IOStableheading2017"/>
            </w:pPr>
            <w:r w:rsidRPr="00371BB5">
              <w:t>Predicted Graph</w:t>
            </w:r>
          </w:p>
        </w:tc>
        <w:tc>
          <w:tcPr>
            <w:tcW w:w="2690" w:type="dxa"/>
          </w:tcPr>
          <w:p w14:paraId="0F79F57C" w14:textId="77777777" w:rsidR="00371BB5" w:rsidRDefault="00371BB5" w:rsidP="00402410">
            <w:pPr>
              <w:pStyle w:val="IOStableheading2017"/>
            </w:pPr>
            <w:r w:rsidRPr="00371BB5">
              <w:t>Why you think this?</w:t>
            </w:r>
          </w:p>
        </w:tc>
        <w:tc>
          <w:tcPr>
            <w:tcW w:w="2691" w:type="dxa"/>
          </w:tcPr>
          <w:p w14:paraId="75F44757" w14:textId="77777777" w:rsidR="00371BB5" w:rsidRDefault="00371BB5" w:rsidP="00402410">
            <w:pPr>
              <w:pStyle w:val="IOStableheading2017"/>
            </w:pPr>
            <w:r w:rsidRPr="00371BB5">
              <w:t>Actual Graph</w:t>
            </w:r>
          </w:p>
        </w:tc>
        <w:tc>
          <w:tcPr>
            <w:tcW w:w="2691" w:type="dxa"/>
          </w:tcPr>
          <w:p w14:paraId="67405815" w14:textId="77777777" w:rsidR="00371BB5" w:rsidRDefault="00371BB5" w:rsidP="00402410">
            <w:pPr>
              <w:pStyle w:val="IOStableheading2017"/>
            </w:pPr>
            <w:r w:rsidRPr="00371BB5">
              <w:t>Differences/ similarities?</w:t>
            </w:r>
          </w:p>
        </w:tc>
      </w:tr>
      <w:tr w:rsidR="00371BB5" w14:paraId="16B474CE" w14:textId="77777777" w:rsidTr="00402410">
        <w:trPr>
          <w:trHeight w:val="1474"/>
        </w:trPr>
        <w:tc>
          <w:tcPr>
            <w:tcW w:w="2690" w:type="dxa"/>
          </w:tcPr>
          <w:p w14:paraId="7C60935A"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0" w:type="dxa"/>
          </w:tcPr>
          <w:p w14:paraId="008E0C9A"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48FDB810"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0F195667"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A05A809" w14:textId="77777777" w:rsidR="00371BB5" w:rsidRDefault="00371BB5" w:rsidP="00371BB5">
      <w:pPr>
        <w:pStyle w:val="IOSunformattedspace2017"/>
      </w:pPr>
    </w:p>
    <w:p w14:paraId="52B505B0" w14:textId="77777777" w:rsidR="0094121F" w:rsidRDefault="0094121F" w:rsidP="0094121F">
      <w:pPr>
        <w:pStyle w:val="IOSList1numbered2017"/>
        <w:numPr>
          <w:ilvl w:val="0"/>
          <w:numId w:val="0"/>
        </w:numPr>
        <w:ind w:left="360"/>
      </w:pPr>
    </w:p>
    <w:p w14:paraId="5D6714F9" w14:textId="670F5822" w:rsidR="00371BB5" w:rsidRDefault="00371BB5" w:rsidP="00371BB5">
      <w:pPr>
        <w:pStyle w:val="IOSList1numbered2017"/>
      </w:pPr>
      <w:r w:rsidRPr="00371BB5">
        <w:t>Restaurant/ Eating place from 6am to 7pm on a Weekday</w:t>
      </w:r>
    </w:p>
    <w:p w14:paraId="5A39BBE3" w14:textId="77777777" w:rsidR="00371BB5" w:rsidRDefault="00371BB5" w:rsidP="00371BB5">
      <w:pPr>
        <w:pStyle w:val="IOSunformattedspace2017"/>
      </w:pPr>
    </w:p>
    <w:tbl>
      <w:tblPr>
        <w:tblStyle w:val="TableGrid"/>
        <w:tblW w:w="0" w:type="auto"/>
        <w:tblLook w:val="04A0" w:firstRow="1" w:lastRow="0" w:firstColumn="1" w:lastColumn="0" w:noHBand="0" w:noVBand="1"/>
        <w:tblDescription w:val="the table lists the headings &quot;predicted graph&quot;, &quot;why do you think this is?&quot;, &quot;actual graph&quot; and &quot;difference/similarities&quot; with spaces below to enter a response"/>
      </w:tblPr>
      <w:tblGrid>
        <w:gridCol w:w="2638"/>
        <w:gridCol w:w="2622"/>
        <w:gridCol w:w="2627"/>
        <w:gridCol w:w="2649"/>
      </w:tblGrid>
      <w:tr w:rsidR="00371BB5" w14:paraId="3EF346E3" w14:textId="77777777" w:rsidTr="00402410">
        <w:trPr>
          <w:tblHeader/>
        </w:trPr>
        <w:tc>
          <w:tcPr>
            <w:tcW w:w="2690" w:type="dxa"/>
          </w:tcPr>
          <w:p w14:paraId="0CD4EB1A" w14:textId="77777777" w:rsidR="00371BB5" w:rsidRDefault="00371BB5" w:rsidP="00402410">
            <w:pPr>
              <w:pStyle w:val="IOStableheading2017"/>
            </w:pPr>
            <w:r w:rsidRPr="00371BB5">
              <w:t>Predicted Graph</w:t>
            </w:r>
          </w:p>
        </w:tc>
        <w:tc>
          <w:tcPr>
            <w:tcW w:w="2690" w:type="dxa"/>
          </w:tcPr>
          <w:p w14:paraId="58F2FC27" w14:textId="77777777" w:rsidR="00371BB5" w:rsidRDefault="00371BB5" w:rsidP="00402410">
            <w:pPr>
              <w:pStyle w:val="IOStableheading2017"/>
            </w:pPr>
            <w:r w:rsidRPr="00371BB5">
              <w:t>Why you think this?</w:t>
            </w:r>
          </w:p>
        </w:tc>
        <w:tc>
          <w:tcPr>
            <w:tcW w:w="2691" w:type="dxa"/>
          </w:tcPr>
          <w:p w14:paraId="7A136418" w14:textId="77777777" w:rsidR="00371BB5" w:rsidRDefault="00371BB5" w:rsidP="00402410">
            <w:pPr>
              <w:pStyle w:val="IOStableheading2017"/>
            </w:pPr>
            <w:r w:rsidRPr="00371BB5">
              <w:t>Actual Graph</w:t>
            </w:r>
          </w:p>
        </w:tc>
        <w:tc>
          <w:tcPr>
            <w:tcW w:w="2691" w:type="dxa"/>
          </w:tcPr>
          <w:p w14:paraId="33FA20A3" w14:textId="77777777" w:rsidR="00371BB5" w:rsidRDefault="00371BB5" w:rsidP="00402410">
            <w:pPr>
              <w:pStyle w:val="IOStableheading2017"/>
            </w:pPr>
            <w:r w:rsidRPr="00371BB5">
              <w:t>Differences/ similarities?</w:t>
            </w:r>
          </w:p>
        </w:tc>
      </w:tr>
      <w:tr w:rsidR="00371BB5" w14:paraId="2C786EB1" w14:textId="77777777" w:rsidTr="00402410">
        <w:trPr>
          <w:trHeight w:val="1474"/>
        </w:trPr>
        <w:tc>
          <w:tcPr>
            <w:tcW w:w="2690" w:type="dxa"/>
          </w:tcPr>
          <w:p w14:paraId="10ABD6CC"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0" w:type="dxa"/>
          </w:tcPr>
          <w:p w14:paraId="6DF38903"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6A124743"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3409B64F"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1C8F396" w14:textId="77777777" w:rsidR="00371BB5" w:rsidRDefault="00371BB5" w:rsidP="00371BB5">
      <w:pPr>
        <w:pStyle w:val="IOSunformattedspace2017"/>
      </w:pPr>
    </w:p>
    <w:p w14:paraId="5255234F" w14:textId="77777777" w:rsidR="00371BB5" w:rsidRDefault="00371BB5" w:rsidP="00371BB5">
      <w:pPr>
        <w:pStyle w:val="IOSList1numbered2017"/>
      </w:pPr>
      <w:r w:rsidRPr="00371BB5">
        <w:t>Fuel Station on a Saturday</w:t>
      </w:r>
    </w:p>
    <w:p w14:paraId="72A3D3EC" w14:textId="77777777" w:rsidR="00371BB5" w:rsidRDefault="00371BB5" w:rsidP="00371BB5">
      <w:pPr>
        <w:pStyle w:val="IOSunformattedspace2017"/>
      </w:pPr>
    </w:p>
    <w:tbl>
      <w:tblPr>
        <w:tblStyle w:val="TableGrid"/>
        <w:tblW w:w="0" w:type="auto"/>
        <w:tblLook w:val="04A0" w:firstRow="1" w:lastRow="0" w:firstColumn="1" w:lastColumn="0" w:noHBand="0" w:noVBand="1"/>
        <w:tblDescription w:val="the table lists the headings &quot;predicted graph&quot;, &quot;why do you think this is?&quot;, &quot;actual graph&quot; and &quot;difference/similarities&quot; with spaces below to enter a response"/>
      </w:tblPr>
      <w:tblGrid>
        <w:gridCol w:w="2638"/>
        <w:gridCol w:w="2622"/>
        <w:gridCol w:w="2627"/>
        <w:gridCol w:w="2649"/>
      </w:tblGrid>
      <w:tr w:rsidR="00371BB5" w14:paraId="128E0579" w14:textId="77777777" w:rsidTr="00402410">
        <w:trPr>
          <w:tblHeader/>
        </w:trPr>
        <w:tc>
          <w:tcPr>
            <w:tcW w:w="2690" w:type="dxa"/>
          </w:tcPr>
          <w:p w14:paraId="30F1EF08" w14:textId="77777777" w:rsidR="00371BB5" w:rsidRDefault="00371BB5" w:rsidP="00402410">
            <w:pPr>
              <w:pStyle w:val="IOStableheading2017"/>
            </w:pPr>
            <w:r w:rsidRPr="00371BB5">
              <w:t>Predicted Graph</w:t>
            </w:r>
          </w:p>
        </w:tc>
        <w:tc>
          <w:tcPr>
            <w:tcW w:w="2690" w:type="dxa"/>
          </w:tcPr>
          <w:p w14:paraId="0E147079" w14:textId="77777777" w:rsidR="00371BB5" w:rsidRDefault="00371BB5" w:rsidP="00402410">
            <w:pPr>
              <w:pStyle w:val="IOStableheading2017"/>
            </w:pPr>
            <w:r w:rsidRPr="00371BB5">
              <w:t>Why you think this?</w:t>
            </w:r>
          </w:p>
        </w:tc>
        <w:tc>
          <w:tcPr>
            <w:tcW w:w="2691" w:type="dxa"/>
          </w:tcPr>
          <w:p w14:paraId="2A17D7F8" w14:textId="77777777" w:rsidR="00371BB5" w:rsidRDefault="00371BB5" w:rsidP="00402410">
            <w:pPr>
              <w:pStyle w:val="IOStableheading2017"/>
            </w:pPr>
            <w:r w:rsidRPr="00371BB5">
              <w:t>Actual Graph</w:t>
            </w:r>
          </w:p>
        </w:tc>
        <w:tc>
          <w:tcPr>
            <w:tcW w:w="2691" w:type="dxa"/>
          </w:tcPr>
          <w:p w14:paraId="3721A4BD" w14:textId="77777777" w:rsidR="00371BB5" w:rsidRDefault="00371BB5" w:rsidP="00402410">
            <w:pPr>
              <w:pStyle w:val="IOStableheading2017"/>
            </w:pPr>
            <w:r w:rsidRPr="00371BB5">
              <w:t>Differences/ similarities?</w:t>
            </w:r>
          </w:p>
        </w:tc>
      </w:tr>
      <w:tr w:rsidR="00371BB5" w14:paraId="62E7BF4E" w14:textId="77777777" w:rsidTr="00402410">
        <w:trPr>
          <w:trHeight w:val="1474"/>
        </w:trPr>
        <w:tc>
          <w:tcPr>
            <w:tcW w:w="2690" w:type="dxa"/>
          </w:tcPr>
          <w:p w14:paraId="3BA75556"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0" w:type="dxa"/>
          </w:tcPr>
          <w:p w14:paraId="438A6092"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482D700E"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91" w:type="dxa"/>
          </w:tcPr>
          <w:p w14:paraId="56C1B8EE" w14:textId="77777777" w:rsidR="00371BB5" w:rsidRDefault="00371BB5" w:rsidP="00402410">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D0B940D" w14:textId="77777777" w:rsidR="00371BB5" w:rsidRDefault="00371BB5" w:rsidP="00371BB5">
      <w:pPr>
        <w:pStyle w:val="IOSunformattedspace2017"/>
      </w:pPr>
    </w:p>
    <w:p w14:paraId="1DDD3746" w14:textId="77777777" w:rsidR="00371BB5" w:rsidRDefault="00371BB5" w:rsidP="0067167E">
      <w:pPr>
        <w:pStyle w:val="IOSbodytext2017"/>
        <w:spacing w:after="1200"/>
      </w:pPr>
      <w:r w:rsidRPr="00371BB5">
        <w:t>For what purposes would this information be helpful?</w:t>
      </w:r>
    </w:p>
    <w:p w14:paraId="13477912" w14:textId="77777777" w:rsidR="00371BB5" w:rsidRDefault="00371BB5" w:rsidP="0067167E">
      <w:pPr>
        <w:pStyle w:val="IOSbodytext2017"/>
        <w:spacing w:after="1200"/>
      </w:pPr>
      <w:r w:rsidRPr="00371BB5">
        <w:t>What is a Normal Distribution Graph?</w:t>
      </w:r>
    </w:p>
    <w:p w14:paraId="3EA5254C" w14:textId="77777777" w:rsidR="00371BB5" w:rsidRDefault="00371BB5" w:rsidP="0067167E">
      <w:pPr>
        <w:pStyle w:val="IOSbodytext2017"/>
        <w:spacing w:after="1200"/>
      </w:pPr>
      <w:r w:rsidRPr="00371BB5">
        <w:t>What are its features?</w:t>
      </w:r>
    </w:p>
    <w:p w14:paraId="0E27B00A" w14:textId="77777777" w:rsidR="0067167E" w:rsidRDefault="0067167E" w:rsidP="00371BB5">
      <w:pPr>
        <w:pStyle w:val="IOSbodytext2017"/>
      </w:pPr>
      <w:r>
        <w:br w:type="page"/>
      </w:r>
    </w:p>
    <w:p w14:paraId="5747EA48" w14:textId="77777777" w:rsidR="0094121F" w:rsidRDefault="0094121F" w:rsidP="00371BB5">
      <w:pPr>
        <w:pStyle w:val="IOSbodytext2017"/>
      </w:pPr>
    </w:p>
    <w:p w14:paraId="40F329BE" w14:textId="2F89DF4A" w:rsidR="00371BB5" w:rsidRDefault="00371BB5" w:rsidP="00371BB5">
      <w:pPr>
        <w:pStyle w:val="IOSbodytext2017"/>
      </w:pPr>
      <w:bookmarkStart w:id="1" w:name="_GoBack"/>
      <w:bookmarkEnd w:id="1"/>
      <w:r w:rsidRPr="00371BB5">
        <w:t>Consider the following graphs and compare them to a Normal Distribution curve:</w:t>
      </w:r>
    </w:p>
    <w:p w14:paraId="60061E4C" w14:textId="77777777" w:rsidR="00371BB5" w:rsidRDefault="00371BB5" w:rsidP="00371BB5">
      <w:pPr>
        <w:pStyle w:val="IOSunformattedspace2017"/>
      </w:pPr>
    </w:p>
    <w:tbl>
      <w:tblPr>
        <w:tblStyle w:val="TableGrid"/>
        <w:tblW w:w="10910" w:type="dxa"/>
        <w:tblLook w:val="04A0" w:firstRow="1" w:lastRow="0" w:firstColumn="1" w:lastColumn="0" w:noHBand="0" w:noVBand="1"/>
        <w:tblDescription w:val="the table lists situations that can be compared to a normal distribution curve, there is an example listed and spaces for answers to be entered"/>
      </w:tblPr>
      <w:tblGrid>
        <w:gridCol w:w="1361"/>
        <w:gridCol w:w="2226"/>
        <w:gridCol w:w="1719"/>
        <w:gridCol w:w="1442"/>
        <w:gridCol w:w="1352"/>
        <w:gridCol w:w="1359"/>
        <w:gridCol w:w="1451"/>
      </w:tblGrid>
      <w:tr w:rsidR="0067167E" w14:paraId="056BEDBB" w14:textId="77777777" w:rsidTr="0067167E">
        <w:trPr>
          <w:tblHeader/>
        </w:trPr>
        <w:tc>
          <w:tcPr>
            <w:tcW w:w="1361" w:type="dxa"/>
          </w:tcPr>
          <w:p w14:paraId="56314AA3" w14:textId="77777777" w:rsidR="00371BB5" w:rsidRDefault="00371BB5" w:rsidP="00371BB5">
            <w:pPr>
              <w:pStyle w:val="IOStableheading2017"/>
            </w:pPr>
            <w:r w:rsidRPr="00371BB5">
              <w:t>Situation</w:t>
            </w:r>
          </w:p>
        </w:tc>
        <w:tc>
          <w:tcPr>
            <w:tcW w:w="2226" w:type="dxa"/>
          </w:tcPr>
          <w:p w14:paraId="1C933047" w14:textId="77777777" w:rsidR="00371BB5" w:rsidRDefault="00371BB5" w:rsidP="00371BB5">
            <w:pPr>
              <w:pStyle w:val="IOStableheading2017"/>
            </w:pPr>
            <w:r w:rsidRPr="00371BB5">
              <w:t>Graph</w:t>
            </w:r>
          </w:p>
        </w:tc>
        <w:tc>
          <w:tcPr>
            <w:tcW w:w="1719" w:type="dxa"/>
          </w:tcPr>
          <w:p w14:paraId="4B7B6193" w14:textId="77777777" w:rsidR="00371BB5" w:rsidRDefault="00371BB5" w:rsidP="00371BB5">
            <w:pPr>
              <w:pStyle w:val="IOStableheading2017"/>
            </w:pPr>
            <w:r w:rsidRPr="00371BB5">
              <w:t>Shape of curve</w:t>
            </w:r>
          </w:p>
        </w:tc>
        <w:tc>
          <w:tcPr>
            <w:tcW w:w="1442" w:type="dxa"/>
          </w:tcPr>
          <w:p w14:paraId="29C9E42A" w14:textId="77777777" w:rsidR="00371BB5" w:rsidRDefault="00371BB5" w:rsidP="00371BB5">
            <w:pPr>
              <w:pStyle w:val="IOStableheading2017"/>
            </w:pPr>
            <w:r w:rsidRPr="00371BB5">
              <w:t>Location of the Mean</w:t>
            </w:r>
          </w:p>
        </w:tc>
        <w:tc>
          <w:tcPr>
            <w:tcW w:w="1352" w:type="dxa"/>
          </w:tcPr>
          <w:p w14:paraId="7F959B6D" w14:textId="77777777" w:rsidR="00371BB5" w:rsidRDefault="00371BB5" w:rsidP="00371BB5">
            <w:pPr>
              <w:pStyle w:val="IOStableheading2017"/>
            </w:pPr>
            <w:r w:rsidRPr="00371BB5">
              <w:t>Spread of the data</w:t>
            </w:r>
          </w:p>
        </w:tc>
        <w:tc>
          <w:tcPr>
            <w:tcW w:w="1359" w:type="dxa"/>
          </w:tcPr>
          <w:p w14:paraId="59B0B8B5" w14:textId="77777777" w:rsidR="00371BB5" w:rsidRDefault="00371BB5" w:rsidP="00371BB5">
            <w:pPr>
              <w:pStyle w:val="IOStableheading2017"/>
            </w:pPr>
            <w:r w:rsidRPr="00371BB5">
              <w:t>Population size</w:t>
            </w:r>
          </w:p>
        </w:tc>
        <w:tc>
          <w:tcPr>
            <w:tcW w:w="1451" w:type="dxa"/>
          </w:tcPr>
          <w:p w14:paraId="1E82640E" w14:textId="77777777" w:rsidR="00371BB5" w:rsidRDefault="00371BB5" w:rsidP="00371BB5">
            <w:pPr>
              <w:pStyle w:val="IOStableheading2017"/>
            </w:pPr>
            <w:r w:rsidRPr="00371BB5">
              <w:t>Normal Distribution Curve?</w:t>
            </w:r>
          </w:p>
        </w:tc>
      </w:tr>
      <w:tr w:rsidR="0067167E" w14:paraId="1AD6AC10" w14:textId="77777777" w:rsidTr="0067167E">
        <w:tc>
          <w:tcPr>
            <w:tcW w:w="1361" w:type="dxa"/>
          </w:tcPr>
          <w:p w14:paraId="74360D36" w14:textId="77777777" w:rsidR="00371BB5" w:rsidRDefault="00371BB5" w:rsidP="00371BB5">
            <w:pPr>
              <w:pStyle w:val="IOStabletext2017"/>
            </w:pPr>
            <w:r w:rsidRPr="00371BB5">
              <w:t>Large Department store on a Wednesday</w:t>
            </w:r>
          </w:p>
        </w:tc>
        <w:tc>
          <w:tcPr>
            <w:tcW w:w="2226" w:type="dxa"/>
          </w:tcPr>
          <w:p w14:paraId="44EAFD9C" w14:textId="77777777" w:rsidR="00371BB5" w:rsidRDefault="00371BB5" w:rsidP="00371BB5">
            <w:pPr>
              <w:pStyle w:val="IOSgraphics2017"/>
            </w:pPr>
            <w:r>
              <w:rPr>
                <w:noProof/>
                <w:lang w:eastAsia="en-AU"/>
              </w:rPr>
              <w:drawing>
                <wp:inline distT="0" distB="0" distL="0" distR="0" wp14:anchorId="32E74EB5" wp14:editId="6EC335AA">
                  <wp:extent cx="1276350" cy="567846"/>
                  <wp:effectExtent l="0" t="0" r="0" b="3810"/>
                  <wp:docPr id="3" name="Picture 3" descr="image of a popular times graph fro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609" t="57753" r="38637" b="16340"/>
                          <a:stretch/>
                        </pic:blipFill>
                        <pic:spPr bwMode="auto">
                          <a:xfrm>
                            <a:off x="0" y="0"/>
                            <a:ext cx="1283617" cy="571079"/>
                          </a:xfrm>
                          <a:prstGeom prst="rect">
                            <a:avLst/>
                          </a:prstGeom>
                          <a:ln>
                            <a:noFill/>
                          </a:ln>
                          <a:extLst>
                            <a:ext uri="{53640926-AAD7-44D8-BBD7-CCE9431645EC}">
                              <a14:shadowObscured xmlns:a14="http://schemas.microsoft.com/office/drawing/2010/main"/>
                            </a:ext>
                          </a:extLst>
                        </pic:spPr>
                      </pic:pic>
                    </a:graphicData>
                  </a:graphic>
                </wp:inline>
              </w:drawing>
            </w:r>
          </w:p>
        </w:tc>
        <w:tc>
          <w:tcPr>
            <w:tcW w:w="1719" w:type="dxa"/>
          </w:tcPr>
          <w:p w14:paraId="56C6AF3A" w14:textId="77777777" w:rsidR="00371BB5" w:rsidRDefault="00371BB5" w:rsidP="00371BB5">
            <w:pPr>
              <w:pStyle w:val="IOStablelist1bullet2017"/>
            </w:pPr>
            <w:r>
              <w:t>Symmetrical</w:t>
            </w:r>
          </w:p>
          <w:p w14:paraId="462C3B65" w14:textId="77777777" w:rsidR="00371BB5" w:rsidRDefault="00371BB5" w:rsidP="0067167E">
            <w:pPr>
              <w:pStyle w:val="IOStablelist1bullet2017"/>
            </w:pPr>
            <w:r>
              <w:t>Bell shaped</w:t>
            </w:r>
          </w:p>
        </w:tc>
        <w:tc>
          <w:tcPr>
            <w:tcW w:w="1442" w:type="dxa"/>
          </w:tcPr>
          <w:p w14:paraId="76F6A602" w14:textId="77777777" w:rsidR="0067167E" w:rsidRDefault="0067167E" w:rsidP="0067167E">
            <w:pPr>
              <w:pStyle w:val="IOStablelist1bullet2017"/>
            </w:pPr>
            <w:r>
              <w:t>Centrally located</w:t>
            </w:r>
          </w:p>
          <w:p w14:paraId="069DEAC3" w14:textId="77777777" w:rsidR="00371BB5" w:rsidRDefault="0067167E" w:rsidP="0067167E">
            <w:pPr>
              <w:pStyle w:val="IOStablelist1bullet2017"/>
            </w:pPr>
            <w:r>
              <w:t>Slightly skewed</w:t>
            </w:r>
          </w:p>
        </w:tc>
        <w:tc>
          <w:tcPr>
            <w:tcW w:w="1352" w:type="dxa"/>
          </w:tcPr>
          <w:p w14:paraId="06785AC8" w14:textId="77777777" w:rsidR="0067167E" w:rsidRDefault="0067167E" w:rsidP="0067167E">
            <w:pPr>
              <w:pStyle w:val="IOStablelist1bullet2017"/>
            </w:pPr>
            <w:r>
              <w:t>Almost evenly spread</w:t>
            </w:r>
          </w:p>
          <w:p w14:paraId="08E69624" w14:textId="77777777" w:rsidR="00371BB5" w:rsidRDefault="0067167E" w:rsidP="0067167E">
            <w:pPr>
              <w:pStyle w:val="IOStablelist1bullet2017"/>
            </w:pPr>
            <w:r>
              <w:t>Tappers at the edges</w:t>
            </w:r>
          </w:p>
        </w:tc>
        <w:tc>
          <w:tcPr>
            <w:tcW w:w="1359" w:type="dxa"/>
          </w:tcPr>
          <w:p w14:paraId="296E8D89" w14:textId="77777777" w:rsidR="00371BB5" w:rsidRDefault="0067167E" w:rsidP="0067167E">
            <w:pPr>
              <w:pStyle w:val="IOStablelist1bullet2017"/>
            </w:pPr>
            <w:r w:rsidRPr="0067167E">
              <w:t>Large store = large data size</w:t>
            </w:r>
          </w:p>
        </w:tc>
        <w:tc>
          <w:tcPr>
            <w:tcW w:w="1451" w:type="dxa"/>
          </w:tcPr>
          <w:p w14:paraId="451AC712" w14:textId="77777777" w:rsidR="00371BB5" w:rsidRDefault="0067167E" w:rsidP="0067167E">
            <w:pPr>
              <w:pStyle w:val="IOStablelist1bullet2017"/>
            </w:pPr>
            <w:r w:rsidRPr="0067167E">
              <w:t>Very close</w:t>
            </w:r>
          </w:p>
        </w:tc>
      </w:tr>
      <w:tr w:rsidR="0067167E" w14:paraId="12B8E0C5" w14:textId="77777777" w:rsidTr="0067167E">
        <w:tc>
          <w:tcPr>
            <w:tcW w:w="1361" w:type="dxa"/>
          </w:tcPr>
          <w:p w14:paraId="48ABBD38" w14:textId="77777777" w:rsidR="00371BB5" w:rsidRDefault="0067167E" w:rsidP="00371BB5">
            <w:pPr>
              <w:pStyle w:val="IOStabletext2017"/>
            </w:pPr>
            <w:r w:rsidRPr="0067167E">
              <w:t>Large Supermarket on a weekday</w:t>
            </w:r>
          </w:p>
        </w:tc>
        <w:tc>
          <w:tcPr>
            <w:tcW w:w="2226" w:type="dxa"/>
          </w:tcPr>
          <w:p w14:paraId="5F6DD27B" w14:textId="77777777" w:rsidR="00371BB5" w:rsidRDefault="0067167E"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9" w:type="dxa"/>
          </w:tcPr>
          <w:p w14:paraId="57419F0B"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2" w:type="dxa"/>
          </w:tcPr>
          <w:p w14:paraId="35190059"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2" w:type="dxa"/>
          </w:tcPr>
          <w:p w14:paraId="4B1E8D74"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9" w:type="dxa"/>
          </w:tcPr>
          <w:p w14:paraId="38D2A74C"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1" w:type="dxa"/>
          </w:tcPr>
          <w:p w14:paraId="637F4319"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167E" w14:paraId="3582B49E" w14:textId="77777777" w:rsidTr="0067167E">
        <w:tc>
          <w:tcPr>
            <w:tcW w:w="1361" w:type="dxa"/>
          </w:tcPr>
          <w:p w14:paraId="78865270" w14:textId="77777777" w:rsidR="00371BB5" w:rsidRDefault="0067167E" w:rsidP="00371BB5">
            <w:pPr>
              <w:pStyle w:val="IOStabletext2017"/>
            </w:pPr>
            <w:r w:rsidRPr="0067167E">
              <w:t>Hardware store on a Saturday</w:t>
            </w:r>
          </w:p>
        </w:tc>
        <w:tc>
          <w:tcPr>
            <w:tcW w:w="2226" w:type="dxa"/>
          </w:tcPr>
          <w:p w14:paraId="6AC5006B" w14:textId="77777777" w:rsidR="00371BB5" w:rsidRDefault="0067167E"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9" w:type="dxa"/>
          </w:tcPr>
          <w:p w14:paraId="094187F8"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2" w:type="dxa"/>
          </w:tcPr>
          <w:p w14:paraId="1A663BE0"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2" w:type="dxa"/>
          </w:tcPr>
          <w:p w14:paraId="67BCE8FA"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9" w:type="dxa"/>
          </w:tcPr>
          <w:p w14:paraId="53514B35"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1" w:type="dxa"/>
          </w:tcPr>
          <w:p w14:paraId="230775EF"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167E" w14:paraId="4E10D4EF" w14:textId="77777777" w:rsidTr="0067167E">
        <w:tc>
          <w:tcPr>
            <w:tcW w:w="1361" w:type="dxa"/>
          </w:tcPr>
          <w:p w14:paraId="4BE8003C" w14:textId="77777777" w:rsidR="00371BB5" w:rsidRDefault="0067167E" w:rsidP="00371BB5">
            <w:pPr>
              <w:pStyle w:val="IOStabletext2017"/>
            </w:pPr>
            <w:r w:rsidRPr="0067167E">
              <w:t>McDonalds on a Saturday</w:t>
            </w:r>
          </w:p>
        </w:tc>
        <w:tc>
          <w:tcPr>
            <w:tcW w:w="2226" w:type="dxa"/>
          </w:tcPr>
          <w:p w14:paraId="172A6BBB" w14:textId="77777777" w:rsidR="00371BB5" w:rsidRDefault="0067167E"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9" w:type="dxa"/>
          </w:tcPr>
          <w:p w14:paraId="4E473F94"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2" w:type="dxa"/>
          </w:tcPr>
          <w:p w14:paraId="577A1098"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2" w:type="dxa"/>
          </w:tcPr>
          <w:p w14:paraId="1F9F28EC"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9" w:type="dxa"/>
          </w:tcPr>
          <w:p w14:paraId="05A902C8"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1" w:type="dxa"/>
          </w:tcPr>
          <w:p w14:paraId="5A47D3E5"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167E" w14:paraId="37FFBC64" w14:textId="77777777" w:rsidTr="0067167E">
        <w:tc>
          <w:tcPr>
            <w:tcW w:w="1361" w:type="dxa"/>
          </w:tcPr>
          <w:p w14:paraId="6485B771" w14:textId="77777777" w:rsidR="00371BB5" w:rsidRDefault="0067167E" w:rsidP="00371BB5">
            <w:pPr>
              <w:pStyle w:val="IOStabletext2017"/>
            </w:pPr>
            <w:r w:rsidRPr="0067167E">
              <w:t>Fuel Station on a weekday</w:t>
            </w:r>
          </w:p>
        </w:tc>
        <w:tc>
          <w:tcPr>
            <w:tcW w:w="2226" w:type="dxa"/>
          </w:tcPr>
          <w:p w14:paraId="75AB5844" w14:textId="77777777" w:rsidR="00371BB5" w:rsidRDefault="0067167E"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9" w:type="dxa"/>
          </w:tcPr>
          <w:p w14:paraId="2E55E147"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2" w:type="dxa"/>
          </w:tcPr>
          <w:p w14:paraId="3C9C1BA9"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2" w:type="dxa"/>
          </w:tcPr>
          <w:p w14:paraId="41B4A549"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9" w:type="dxa"/>
          </w:tcPr>
          <w:p w14:paraId="28800DDD"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1" w:type="dxa"/>
          </w:tcPr>
          <w:p w14:paraId="79753FF8"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167E" w14:paraId="3E1B4727" w14:textId="77777777" w:rsidTr="0067167E">
        <w:tc>
          <w:tcPr>
            <w:tcW w:w="1361" w:type="dxa"/>
          </w:tcPr>
          <w:p w14:paraId="4DE02FE0" w14:textId="77777777" w:rsidR="00371BB5" w:rsidRDefault="0067167E" w:rsidP="00371BB5">
            <w:pPr>
              <w:pStyle w:val="IOStabletext2017"/>
            </w:pPr>
            <w:r w:rsidRPr="0067167E">
              <w:t>Certain chemist on a weekday</w:t>
            </w:r>
          </w:p>
        </w:tc>
        <w:tc>
          <w:tcPr>
            <w:tcW w:w="2226" w:type="dxa"/>
          </w:tcPr>
          <w:p w14:paraId="3AEF6DA0" w14:textId="77777777" w:rsidR="00371BB5" w:rsidRDefault="0067167E" w:rsidP="00371BB5">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9" w:type="dxa"/>
          </w:tcPr>
          <w:p w14:paraId="364C863E"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2" w:type="dxa"/>
          </w:tcPr>
          <w:p w14:paraId="167A650A"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2" w:type="dxa"/>
          </w:tcPr>
          <w:p w14:paraId="4CA8C174"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59" w:type="dxa"/>
          </w:tcPr>
          <w:p w14:paraId="4918F1B7"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1" w:type="dxa"/>
          </w:tcPr>
          <w:p w14:paraId="4D8E5F0B" w14:textId="77777777" w:rsidR="00371BB5" w:rsidRDefault="0067167E" w:rsidP="0067167E">
            <w:pPr>
              <w:pStyle w:val="IOStabletext2017"/>
            </w:pPr>
            <w:r>
              <w:fldChar w:fldCharType="begin">
                <w:ffData>
                  <w:name w:val="Text1"/>
                  <w:enabled/>
                  <w:calcOnExit w:val="0"/>
                  <w:helpText w:type="text" w:val="enter text"/>
                  <w:statusText w:type="text" w:val="enter tex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3F59958" w14:textId="77777777" w:rsidR="00371BB5" w:rsidRDefault="0067167E" w:rsidP="0067167E">
      <w:pPr>
        <w:pStyle w:val="IOSbodytext2017"/>
        <w:spacing w:after="1200"/>
      </w:pPr>
      <w:r w:rsidRPr="0067167E">
        <w:t>Think of 3 situations that would create a Normal Distribution Graph.</w:t>
      </w:r>
    </w:p>
    <w:p w14:paraId="763B2922" w14:textId="77777777" w:rsidR="0067167E" w:rsidRPr="00371BB5" w:rsidRDefault="0067167E" w:rsidP="00371BB5">
      <w:pPr>
        <w:pStyle w:val="IOSbodytext2017"/>
      </w:pPr>
      <w:r w:rsidRPr="0067167E">
        <w:t>Considering your predictions above, can you find a 'Popular Time' graph that is a Normal Distribution Graph?</w:t>
      </w:r>
    </w:p>
    <w:sectPr w:rsidR="0067167E" w:rsidRPr="00371BB5" w:rsidSect="00972DA3">
      <w:footerReference w:type="even" r:id="rId14"/>
      <w:footerReference w:type="default" r:id="rId15"/>
      <w:pgSz w:w="11906" w:h="16838"/>
      <w:pgMar w:top="567" w:right="680" w:bottom="567" w:left="6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4D5A5" w14:textId="77777777" w:rsidR="00371BB5" w:rsidRDefault="00371BB5" w:rsidP="00F247F6">
      <w:r>
        <w:separator/>
      </w:r>
    </w:p>
    <w:p w14:paraId="3DEEC669" w14:textId="77777777" w:rsidR="00371BB5" w:rsidRDefault="00371BB5"/>
    <w:p w14:paraId="3656B9AB" w14:textId="77777777" w:rsidR="00371BB5" w:rsidRDefault="00371BB5"/>
  </w:endnote>
  <w:endnote w:type="continuationSeparator" w:id="0">
    <w:p w14:paraId="45FB0818" w14:textId="77777777" w:rsidR="00371BB5" w:rsidRDefault="00371BB5" w:rsidP="00F247F6">
      <w:r>
        <w:continuationSeparator/>
      </w:r>
    </w:p>
    <w:p w14:paraId="049F31CB" w14:textId="77777777" w:rsidR="00371BB5" w:rsidRDefault="00371BB5"/>
    <w:p w14:paraId="53128261" w14:textId="77777777" w:rsidR="00371BB5" w:rsidRDefault="00371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0ADD" w14:textId="1CBFB399" w:rsidR="00BB366E" w:rsidRPr="0092025C" w:rsidRDefault="00BB366E" w:rsidP="003E6398">
    <w:pPr>
      <w:pStyle w:val="IOSfooter2017"/>
    </w:pPr>
    <w:r w:rsidRPr="004E338C">
      <w:tab/>
    </w:r>
    <w:r w:rsidRPr="004E338C">
      <w:fldChar w:fldCharType="begin"/>
    </w:r>
    <w:r w:rsidRPr="004E338C">
      <w:instrText xml:space="preserve"> PAGE </w:instrText>
    </w:r>
    <w:r w:rsidRPr="004E338C">
      <w:fldChar w:fldCharType="separate"/>
    </w:r>
    <w:r w:rsidR="0094121F">
      <w:rPr>
        <w:noProof/>
      </w:rPr>
      <w:t>2</w:t>
    </w:r>
    <w:r w:rsidRPr="004E338C">
      <w:fldChar w:fldCharType="end"/>
    </w:r>
    <w:r>
      <w:tab/>
    </w:r>
    <w:r>
      <w:tab/>
    </w:r>
    <w:r w:rsidR="0067167E" w:rsidRPr="0067167E">
      <w:t>The shape of business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2A4BF" w14:textId="67FABDAB" w:rsidR="00BB366E" w:rsidRPr="00182340" w:rsidRDefault="0094121F" w:rsidP="00667FEF">
    <w:pPr>
      <w:pStyle w:val="IOSfooter2017"/>
    </w:pPr>
    <w:hyperlink r:id="rId1" w:history="1">
      <w:r w:rsidR="00972DA3" w:rsidRPr="00832D89">
        <w:rPr>
          <w:rStyle w:val="Hyperlink"/>
        </w:rPr>
        <w:t>© NSW Department of Education, 2019</w:t>
      </w:r>
    </w:hyperlink>
    <w:r w:rsidR="00BB366E" w:rsidRPr="004E338C">
      <w:tab/>
    </w:r>
    <w:r w:rsidR="00BB366E">
      <w:tab/>
    </w:r>
    <w:r w:rsidR="00BB366E" w:rsidRPr="004E338C">
      <w:fldChar w:fldCharType="begin"/>
    </w:r>
    <w:r w:rsidR="00BB366E" w:rsidRPr="004E338C">
      <w:instrText xml:space="preserve"> PAGE </w:instrText>
    </w:r>
    <w:r w:rsidR="00BB366E" w:rsidRPr="004E338C">
      <w:fldChar w:fldCharType="separate"/>
    </w:r>
    <w:r>
      <w:rPr>
        <w:noProof/>
      </w:rPr>
      <w:t>1</w:t>
    </w:r>
    <w:r w:rsidR="00BB366E"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86C05" w14:textId="77777777" w:rsidR="00371BB5" w:rsidRDefault="00371BB5" w:rsidP="00F247F6">
      <w:r>
        <w:separator/>
      </w:r>
    </w:p>
    <w:p w14:paraId="4101652C" w14:textId="77777777" w:rsidR="00371BB5" w:rsidRDefault="00371BB5"/>
    <w:p w14:paraId="4B99056E" w14:textId="77777777" w:rsidR="00371BB5" w:rsidRDefault="00371BB5"/>
  </w:footnote>
  <w:footnote w:type="continuationSeparator" w:id="0">
    <w:p w14:paraId="1299C43A" w14:textId="77777777" w:rsidR="00371BB5" w:rsidRDefault="00371BB5" w:rsidP="00F247F6">
      <w:r>
        <w:continuationSeparator/>
      </w:r>
    </w:p>
    <w:p w14:paraId="4DDBEF00" w14:textId="77777777" w:rsidR="00371BB5" w:rsidRDefault="00371BB5"/>
    <w:p w14:paraId="3461D779" w14:textId="77777777" w:rsidR="00371BB5" w:rsidRDefault="00371BB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E077AB"/>
    <w:multiLevelType w:val="hybridMultilevel"/>
    <w:tmpl w:val="6C28AA4A"/>
    <w:lvl w:ilvl="0" w:tplc="07B05842">
      <w:start w:val="1"/>
      <w:numFmt w:val="upp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9"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1"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0"/>
  </w:num>
  <w:num w:numId="5">
    <w:abstractNumId w:val="10"/>
    <w:lvlOverride w:ilvl="0">
      <w:startOverride w:val="1"/>
    </w:lvlOverride>
  </w:num>
  <w:num w:numId="6">
    <w:abstractNumId w:val="11"/>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9"/>
  </w:num>
  <w:num w:numId="14">
    <w:abstractNumId w:val="6"/>
  </w:num>
  <w:num w:numId="15">
    <w:abstractNumId w:val="10"/>
  </w:num>
  <w:num w:numId="16">
    <w:abstractNumId w:val="7"/>
  </w:num>
  <w:num w:numId="17">
    <w:abstractNumId w:val="2"/>
  </w:num>
  <w:num w:numId="18">
    <w:abstractNumId w:val="10"/>
    <w:lvlOverride w:ilvl="0">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0"/>
    <w:lvlOverride w:ilvl="0">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num>
  <w:num w:numId="3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6145"/>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371BB5"/>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1BB5"/>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167E"/>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121F"/>
    <w:rsid w:val="009426F9"/>
    <w:rsid w:val="00944DA7"/>
    <w:rsid w:val="0094644C"/>
    <w:rsid w:val="00953ABD"/>
    <w:rsid w:val="00954F1E"/>
    <w:rsid w:val="00956AE4"/>
    <w:rsid w:val="009639BE"/>
    <w:rsid w:val="00964D8D"/>
    <w:rsid w:val="009653F2"/>
    <w:rsid w:val="0096694E"/>
    <w:rsid w:val="0096707B"/>
    <w:rsid w:val="00972DA3"/>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 w:val="18CE64E2"/>
    <w:rsid w:val="6D0E8D7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9BE078D"/>
  <w15:docId w15:val="{0C8F90E7-01D9-4003-912A-275A1157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37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167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7167E"/>
    <w:rPr>
      <w:rFonts w:ascii="Arial" w:hAnsi="Arial"/>
      <w:szCs w:val="22"/>
      <w:lang w:eastAsia="zh-CN"/>
    </w:rPr>
  </w:style>
  <w:style w:type="paragraph" w:styleId="Footer">
    <w:name w:val="footer"/>
    <w:basedOn w:val="Normal"/>
    <w:link w:val="FooterChar"/>
    <w:uiPriority w:val="99"/>
    <w:unhideWhenUsed/>
    <w:rsid w:val="0067167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7167E"/>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K:\IOS-blank-template-V8-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0" ma:contentTypeDescription="Create a new document." ma:contentTypeScope="" ma:versionID="0d4968582b5339439e30e9d08ca8c171">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c21d7325971baeff1aebfdca1e2562a6"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669FE-F56F-4847-88C0-F7CF843334ED}">
  <ds:schemaRefs>
    <ds:schemaRef ds:uri="http://purl.org/dc/dcmitype/"/>
    <ds:schemaRef ds:uri="http://schemas.microsoft.com/office/infopath/2007/PartnerControls"/>
    <ds:schemaRef ds:uri="946db038-1dcd-4d2d-acc3-074dba562d2c"/>
    <ds:schemaRef ds:uri="http://schemas.microsoft.com/office/2006/documentManagement/types"/>
    <ds:schemaRef ds:uri="http://schemas.microsoft.com/office/2006/metadata/properties"/>
    <ds:schemaRef ds:uri="a3893891-f0a0-41d0-9ee8-6d125d8ab872"/>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D665E865-399D-46FB-B187-89C56D985B70}">
  <ds:schemaRefs>
    <ds:schemaRef ds:uri="http://schemas.microsoft.com/sharepoint/v3/contenttype/forms"/>
  </ds:schemaRefs>
</ds:datastoreItem>
</file>

<file path=customXml/itemProps3.xml><?xml version="1.0" encoding="utf-8"?>
<ds:datastoreItem xmlns:ds="http://schemas.openxmlformats.org/officeDocument/2006/customXml" ds:itemID="{FAE0B9D6-8AAC-4A15-99EC-6FB5FBC9B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E350D4-38FF-4FAF-BCF3-604594C5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IOS-blank-template-V8-2017.dotx</Template>
  <TotalTime>3</TotalTime>
  <Pages>3</Pages>
  <Words>460</Words>
  <Characters>2624</Characters>
  <Application>Microsoft Office Word</Application>
  <DocSecurity>0</DocSecurity>
  <Lines>21</Lines>
  <Paragraphs>6</Paragraphs>
  <ScaleCrop>false</ScaleCrop>
  <Manager/>
  <Company>NSW Department of Education</Company>
  <LinksUpToDate>false</LinksUpToDate>
  <CharactersWithSpaces>3078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3 - The shape of business</dc:title>
  <dc:subject/>
  <dc:creator>Milton, Gerri</dc:creator>
  <cp:keywords/>
  <dc:description/>
  <cp:lastModifiedBy>Rowena Martin</cp:lastModifiedBy>
  <cp:revision>5</cp:revision>
  <cp:lastPrinted>2017-06-14T01:28:00Z</cp:lastPrinted>
  <dcterms:created xsi:type="dcterms:W3CDTF">2019-06-24T06:23:00Z</dcterms:created>
  <dcterms:modified xsi:type="dcterms:W3CDTF">2019-10-25T05:10:00Z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