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p14">
  <w:body>
    <w:p w:rsidR="00086656" w:rsidP="00086656" w:rsidRDefault="4F43FAD5" w14:paraId="798F33A6" w14:textId="3724ABF9">
      <w:pPr>
        <w:pStyle w:val="Title"/>
      </w:pPr>
      <w:r>
        <w:t>HSIE: History</w:t>
      </w:r>
      <w:r w:rsidR="00E13D6C">
        <w:t xml:space="preserve"> </w:t>
      </w:r>
      <w:r w:rsidR="6F3B50FF">
        <w:t>S</w:t>
      </w:r>
      <w:r w:rsidR="61EA8397">
        <w:t>2</w:t>
      </w:r>
      <w:r w:rsidR="6F3B50FF">
        <w:t xml:space="preserve"> </w:t>
      </w:r>
      <w:r w:rsidR="00E13D6C">
        <w:t>workbook</w:t>
      </w:r>
      <w:r w:rsidR="002762CD">
        <w:t xml:space="preserve"> </w:t>
      </w:r>
    </w:p>
    <w:p w:rsidRPr="00E13D6C" w:rsidR="00E13D6C" w:rsidP="00E13D6C" w:rsidRDefault="00E13D6C" w14:paraId="05BD69A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13D6C" w:rsidP="00E13D6C" w:rsidRDefault="00E13D6C" w14:paraId="4E8C1426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E13D6C" w:rsidP="00D61367" w:rsidRDefault="00E13D6C" w14:paraId="3388E705" w14:textId="77777777">
      <w:pPr>
        <w:pStyle w:val="Heading1"/>
      </w:pPr>
      <w:r>
        <w:t xml:space="preserve">Overview </w:t>
      </w:r>
    </w:p>
    <w:p w:rsidR="6320C069" w:rsidP="0B3C5A45" w:rsidRDefault="6320C069" w14:paraId="6CE5DC89" w14:textId="590CBB96">
      <w:pPr>
        <w:rPr>
          <w:sz w:val="32"/>
          <w:szCs w:val="32"/>
        </w:rPr>
      </w:pPr>
      <w:r w:rsidRPr="0731FFBE">
        <w:rPr>
          <w:sz w:val="32"/>
          <w:szCs w:val="32"/>
        </w:rPr>
        <w:t xml:space="preserve">Stage </w:t>
      </w:r>
      <w:r w:rsidRPr="0731FFBE" w:rsidR="7EE39256">
        <w:rPr>
          <w:sz w:val="32"/>
          <w:szCs w:val="32"/>
        </w:rPr>
        <w:t>2</w:t>
      </w:r>
      <w:r w:rsidRPr="0731FFBE">
        <w:rPr>
          <w:sz w:val="32"/>
          <w:szCs w:val="32"/>
        </w:rPr>
        <w:t xml:space="preserve"> – </w:t>
      </w:r>
      <w:r w:rsidRPr="0731FFBE" w:rsidR="24582B57">
        <w:rPr>
          <w:sz w:val="32"/>
          <w:szCs w:val="32"/>
        </w:rPr>
        <w:t>Community and Remembrance</w:t>
      </w:r>
      <w:r w:rsidRPr="0731FFBE">
        <w:rPr>
          <w:sz w:val="32"/>
          <w:szCs w:val="32"/>
        </w:rPr>
        <w:t xml:space="preserve"> </w:t>
      </w:r>
    </w:p>
    <w:p w:rsidR="00953B92" w:rsidP="0731FFBE" w:rsidRDefault="00953B92" w14:paraId="257C7FC6" w14:textId="48A91CA5">
      <w:pPr>
        <w:rPr>
          <w:sz w:val="32"/>
          <w:szCs w:val="32"/>
        </w:rPr>
      </w:pPr>
      <w:r w:rsidRPr="2441087C" w:rsidR="00953B92">
        <w:rPr>
          <w:sz w:val="32"/>
          <w:szCs w:val="32"/>
        </w:rPr>
        <w:t xml:space="preserve">This topic provides a study of identity and diversity in both a local and broader context. Moving from the heritage of their local area, </w:t>
      </w:r>
      <w:r w:rsidRPr="2441087C" w:rsidR="0419E0E9">
        <w:rPr>
          <w:sz w:val="32"/>
          <w:szCs w:val="32"/>
        </w:rPr>
        <w:t>you will</w:t>
      </w:r>
      <w:r w:rsidRPr="2441087C" w:rsidR="00953B92">
        <w:rPr>
          <w:sz w:val="32"/>
          <w:szCs w:val="32"/>
        </w:rPr>
        <w:t xml:space="preserve"> explore the historical features that have been lost and retained. </w:t>
      </w:r>
      <w:r w:rsidRPr="2441087C" w:rsidR="62D05345">
        <w:rPr>
          <w:sz w:val="32"/>
          <w:szCs w:val="32"/>
        </w:rPr>
        <w:t>You will</w:t>
      </w:r>
      <w:r w:rsidRPr="2441087C" w:rsidR="00953B92">
        <w:rPr>
          <w:sz w:val="32"/>
          <w:szCs w:val="32"/>
        </w:rPr>
        <w:t xml:space="preserve"> examine early transport in the local community and New South Wales through a guided inquiry. </w:t>
      </w:r>
      <w:r w:rsidRPr="2441087C" w:rsidR="73169DB3">
        <w:rPr>
          <w:sz w:val="32"/>
          <w:szCs w:val="32"/>
        </w:rPr>
        <w:t>You will</w:t>
      </w:r>
      <w:r w:rsidRPr="2441087C" w:rsidR="00953B92">
        <w:rPr>
          <w:sz w:val="32"/>
          <w:szCs w:val="32"/>
        </w:rPr>
        <w:t xml:space="preserve"> use a range of sources to describe and explain how and why transport has changed or remained the same.</w:t>
      </w:r>
    </w:p>
    <w:p w:rsidR="2239B38E" w:rsidP="0B3C5A45" w:rsidRDefault="2239B38E" w14:paraId="7155C7EE" w14:textId="7041E7F7">
      <w:pPr>
        <w:rPr>
          <w:sz w:val="32"/>
          <w:szCs w:val="32"/>
        </w:rPr>
      </w:pPr>
      <w:r w:rsidRPr="0731FFBE">
        <w:rPr>
          <w:sz w:val="32"/>
          <w:szCs w:val="32"/>
        </w:rPr>
        <w:t xml:space="preserve">Key inquiry </w:t>
      </w:r>
      <w:r w:rsidRPr="0731FFBE" w:rsidR="5F4F6CFD">
        <w:rPr>
          <w:sz w:val="32"/>
          <w:szCs w:val="32"/>
        </w:rPr>
        <w:t>question</w:t>
      </w:r>
      <w:r w:rsidR="00AD43CE">
        <w:rPr>
          <w:sz w:val="32"/>
          <w:szCs w:val="32"/>
        </w:rPr>
        <w:t>s</w:t>
      </w:r>
      <w:r w:rsidRPr="0731FFBE" w:rsidR="5F4F6CFD">
        <w:rPr>
          <w:sz w:val="32"/>
          <w:szCs w:val="32"/>
        </w:rPr>
        <w:t xml:space="preserve">: </w:t>
      </w:r>
    </w:p>
    <w:p w:rsidRPr="00AD43CE" w:rsidR="00AD43CE" w:rsidP="00AD43CE" w:rsidRDefault="00AD43CE" w14:paraId="1852DD7A" w14:textId="63E37EF6">
      <w:pPr>
        <w:pStyle w:val="ListParagraph"/>
        <w:numPr>
          <w:ilvl w:val="0"/>
          <w:numId w:val="46"/>
        </w:numPr>
        <w:rPr>
          <w:sz w:val="32"/>
          <w:szCs w:val="32"/>
        </w:rPr>
      </w:pPr>
      <w:r w:rsidRPr="00AD43CE">
        <w:rPr>
          <w:sz w:val="32"/>
          <w:szCs w:val="32"/>
        </w:rPr>
        <w:t xml:space="preserve">How has our community changed? </w:t>
      </w:r>
    </w:p>
    <w:p w:rsidRPr="00AD43CE" w:rsidR="5F4F6CFD" w:rsidP="00AD43CE" w:rsidRDefault="00AD43CE" w14:paraId="108A4C40" w14:textId="29A0C92F">
      <w:pPr>
        <w:pStyle w:val="ListParagraph"/>
        <w:numPr>
          <w:ilvl w:val="0"/>
          <w:numId w:val="46"/>
        </w:numPr>
        <w:rPr>
          <w:sz w:val="32"/>
          <w:szCs w:val="32"/>
        </w:rPr>
      </w:pPr>
      <w:r w:rsidRPr="00AD43CE">
        <w:rPr>
          <w:sz w:val="32"/>
          <w:szCs w:val="32"/>
        </w:rPr>
        <w:t>What features have been lost and what features have been retained?</w:t>
      </w:r>
    </w:p>
    <w:p w:rsidRPr="00D61367" w:rsidR="00E13D6C" w:rsidP="00D61367" w:rsidRDefault="00E13D6C" w14:paraId="55ACB483" w14:textId="77777777">
      <w:pPr>
        <w:pStyle w:val="Heading2"/>
      </w:pPr>
      <w:r>
        <w:t>Resources</w:t>
      </w:r>
    </w:p>
    <w:p w:rsidR="002762CD" w:rsidP="002762CD" w:rsidRDefault="6F7D75B7" w14:paraId="5C7DB00B" w14:textId="53BDEF04">
      <w:pPr>
        <w:pStyle w:val="ListBullet"/>
      </w:pPr>
      <w:r>
        <w:t>p</w:t>
      </w:r>
      <w:r w:rsidR="442F50E0">
        <w:t xml:space="preserve">ens, </w:t>
      </w:r>
      <w:r w:rsidR="002762CD">
        <w:t xml:space="preserve">pencils </w:t>
      </w:r>
    </w:p>
    <w:p w:rsidR="00E13D6C" w:rsidP="002762CD" w:rsidRDefault="0041148B" w14:paraId="5CD76CB0" w14:textId="69C289B4">
      <w:pPr>
        <w:pStyle w:val="ListBullet"/>
      </w:pPr>
      <w:r>
        <w:t xml:space="preserve"> </w:t>
      </w:r>
      <w:r w:rsidR="002762CD">
        <w:t>paper</w:t>
      </w:r>
    </w:p>
    <w:p w:rsidR="00C20061" w:rsidP="002762CD" w:rsidRDefault="53964D42" w14:paraId="2C1E2AC7" w14:textId="766A0F7E">
      <w:pPr>
        <w:pStyle w:val="ListBullet"/>
      </w:pPr>
      <w:r>
        <w:t>t</w:t>
      </w:r>
      <w:r w:rsidR="42F04967">
        <w:t>his workbook</w:t>
      </w:r>
    </w:p>
    <w:p w:rsidR="66FDDB54" w:rsidP="0B3C5A45" w:rsidRDefault="7124739A" w14:paraId="60925592" w14:textId="5BAA8FC0">
      <w:pPr>
        <w:pStyle w:val="ListBullet"/>
      </w:pPr>
      <w:r>
        <w:t>h</w:t>
      </w:r>
      <w:r w:rsidR="66FDDB54">
        <w:t>elp from an adult</w:t>
      </w:r>
    </w:p>
    <w:p w:rsidR="0B3C5A45" w:rsidP="0B3C5A45" w:rsidRDefault="0B3C5A45" w14:paraId="42A93513" w14:textId="236EA577">
      <w:pPr>
        <w:pStyle w:val="ListBullet"/>
        <w:numPr>
          <w:ilvl w:val="0"/>
          <w:numId w:val="0"/>
        </w:numPr>
        <w:rPr>
          <w:lang w:eastAsia="zh-CN"/>
        </w:rPr>
      </w:pPr>
    </w:p>
    <w:p w:rsidR="0EAADC68" w:rsidP="0B3C5A45" w:rsidRDefault="4ED3C3A4" w14:paraId="2D84CE7C" w14:textId="6A012253">
      <w:pPr>
        <w:pStyle w:val="Heading1"/>
      </w:pPr>
      <w:r>
        <w:lastRenderedPageBreak/>
        <w:t xml:space="preserve">Activity </w:t>
      </w:r>
      <w:r w:rsidR="0EAADC68">
        <w:t>1</w:t>
      </w:r>
    </w:p>
    <w:p w:rsidR="7A468912" w:rsidP="0731FFBE" w:rsidRDefault="7A468912" w14:paraId="5AE4D17F" w14:textId="4BD8533C">
      <w:pPr>
        <w:rPr>
          <w:lang w:eastAsia="zh-CN"/>
        </w:rPr>
      </w:pPr>
      <w:r w:rsidRPr="0731FFBE">
        <w:rPr>
          <w:lang w:eastAsia="zh-CN"/>
        </w:rPr>
        <w:t xml:space="preserve">During this </w:t>
      </w:r>
      <w:r w:rsidRPr="0731FFBE" w:rsidR="21F38080">
        <w:rPr>
          <w:lang w:eastAsia="zh-CN"/>
        </w:rPr>
        <w:t xml:space="preserve">lesson </w:t>
      </w:r>
      <w:r w:rsidRPr="0731FFBE">
        <w:rPr>
          <w:lang w:eastAsia="zh-CN"/>
        </w:rPr>
        <w:t>you will</w:t>
      </w:r>
      <w:r w:rsidRPr="0731FFBE" w:rsidR="6A46CCF0">
        <w:rPr>
          <w:lang w:eastAsia="zh-CN"/>
        </w:rPr>
        <w:t>:</w:t>
      </w:r>
    </w:p>
    <w:p w:rsidRPr="00AD43CE" w:rsidR="00AD43CE" w:rsidP="00AD43CE" w:rsidRDefault="00AD43CE" w14:paraId="138B3865" w14:textId="018A4875">
      <w:pPr>
        <w:pStyle w:val="ListParagraph"/>
        <w:numPr>
          <w:ilvl w:val="0"/>
          <w:numId w:val="3"/>
        </w:numPr>
        <w:rPr>
          <w:rFonts w:cs="Arial" w:eastAsiaTheme="minorEastAsia"/>
        </w:rPr>
      </w:pPr>
      <w:r w:rsidRPr="00AD43CE">
        <w:rPr>
          <w:rFonts w:cs="Arial" w:eastAsiaTheme="minorEastAsia"/>
        </w:rPr>
        <w:t xml:space="preserve">describe and examine early transport in the local community and New South Wales </w:t>
      </w:r>
    </w:p>
    <w:p w:rsidRPr="00AD43CE" w:rsidR="00AD43CE" w:rsidP="00AD43CE" w:rsidRDefault="00AD43CE" w14:paraId="5EFF43BF" w14:textId="77777777">
      <w:pPr>
        <w:pStyle w:val="ListParagraph"/>
        <w:numPr>
          <w:ilvl w:val="0"/>
          <w:numId w:val="3"/>
        </w:numPr>
        <w:rPr>
          <w:rFonts w:cs="Arial" w:eastAsiaTheme="minorEastAsia"/>
        </w:rPr>
      </w:pPr>
      <w:proofErr w:type="gramStart"/>
      <w:r w:rsidRPr="00AD43CE">
        <w:rPr>
          <w:rFonts w:cs="Arial" w:eastAsiaTheme="minorEastAsia"/>
        </w:rPr>
        <w:t>use</w:t>
      </w:r>
      <w:proofErr w:type="gramEnd"/>
      <w:r w:rsidRPr="00AD43CE">
        <w:rPr>
          <w:rFonts w:cs="Arial" w:eastAsiaTheme="minorEastAsia"/>
        </w:rPr>
        <w:t xml:space="preserve"> a range of sources to describe and explain how and why transport has changed or remained the same.</w:t>
      </w:r>
    </w:p>
    <w:p w:rsidR="7A468912" w:rsidP="0B3C5A45" w:rsidRDefault="7A468912" w14:paraId="5EF55544" w14:textId="21739D21">
      <w:pPr>
        <w:pStyle w:val="FeatureBox"/>
      </w:pPr>
      <w:r>
        <w:rPr>
          <w:noProof/>
          <w:lang w:eastAsia="en-AU"/>
        </w:rPr>
        <w:drawing>
          <wp:inline distT="0" distB="0" distL="0" distR="0" wp14:anchorId="2C4F4BCF" wp14:editId="628DBC20">
            <wp:extent cx="635027" cy="635027"/>
            <wp:effectExtent l="0" t="0" r="0" b="0"/>
            <wp:docPr id="538968696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pens, pencils, paper, student workbook</w:t>
      </w:r>
    </w:p>
    <w:p w:rsidR="3B6E1B08" w:rsidP="0B3C5A45" w:rsidRDefault="3B6E1B08" w14:paraId="07CF91B1" w14:textId="7D8D91E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7E99BC56" wp14:editId="16C02396">
            <wp:extent cx="635027" cy="635027"/>
            <wp:effectExtent l="0" t="0" r="0" b="0"/>
            <wp:docPr id="203417357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>
        <w:rPr>
          <w:rFonts w:cs="Arial"/>
          <w:lang w:eastAsia="zh-CN"/>
        </w:rPr>
        <w:t>Brainstorm/think</w:t>
      </w:r>
      <w:r w:rsidR="00E54AC2">
        <w:rPr>
          <w:rFonts w:cs="Arial"/>
          <w:lang w:eastAsia="zh-CN"/>
        </w:rPr>
        <w:t xml:space="preserve"> </w:t>
      </w:r>
      <w:r w:rsidR="00E54AC2">
        <w:rPr>
          <w:rFonts w:cs="Arial"/>
          <w:noProof/>
          <w:lang w:eastAsia="en-AU"/>
        </w:rPr>
        <w:drawing>
          <wp:inline distT="0" distB="0" distL="0" distR="0" wp14:anchorId="0470666B" wp14:editId="36CAE8DA">
            <wp:extent cx="640080" cy="6400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AC2">
        <w:rPr>
          <w:rFonts w:cs="Arial"/>
          <w:lang w:eastAsia="zh-CN"/>
        </w:rPr>
        <w:t xml:space="preserve"> </w:t>
      </w:r>
      <w:r w:rsidR="005C6D79">
        <w:rPr>
          <w:rFonts w:cs="Arial"/>
          <w:lang w:eastAsia="zh-CN"/>
        </w:rPr>
        <w:t>Observe/see</w:t>
      </w:r>
      <w:r w:rsidR="00E54AC2">
        <w:rPr>
          <w:rFonts w:cs="Arial"/>
          <w:lang w:eastAsia="zh-CN"/>
        </w:rPr>
        <w:t xml:space="preserve">       </w:t>
      </w:r>
      <w:r w:rsidR="00E54AC2">
        <w:rPr>
          <w:rFonts w:cs="Arial"/>
          <w:noProof/>
          <w:lang w:eastAsia="en-AU"/>
        </w:rPr>
        <w:drawing>
          <wp:inline distT="0" distB="0" distL="0" distR="0" wp14:anchorId="4EE9EDB7" wp14:editId="55398D55">
            <wp:extent cx="640080" cy="6400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AC2">
        <w:rPr>
          <w:rFonts w:cs="Arial"/>
          <w:lang w:eastAsia="zh-CN"/>
        </w:rPr>
        <w:t xml:space="preserve">Write </w:t>
      </w:r>
    </w:p>
    <w:p w:rsidRPr="007D2CDE" w:rsidR="007D2CDE" w:rsidP="007D2CDE" w:rsidRDefault="007D2CDE" w14:paraId="521A234D" w14:textId="5ED03B27">
      <w:pPr>
        <w:rPr>
          <w:rFonts w:cs="Arial"/>
          <w:lang w:eastAsia="zh-CN"/>
        </w:rPr>
      </w:pPr>
      <w:r>
        <w:rPr>
          <w:rFonts w:cs="Arial"/>
          <w:lang w:eastAsia="zh-CN"/>
        </w:rPr>
        <w:t xml:space="preserve">Examine </w:t>
      </w:r>
      <w:r w:rsidR="00693DC4">
        <w:rPr>
          <w:rFonts w:cs="Arial"/>
          <w:lang w:eastAsia="zh-CN"/>
        </w:rPr>
        <w:t>the 4</w:t>
      </w:r>
      <w:r>
        <w:rPr>
          <w:rFonts w:cs="Arial"/>
          <w:lang w:eastAsia="zh-CN"/>
        </w:rPr>
        <w:t xml:space="preserve"> photographs of t</w:t>
      </w:r>
      <w:r w:rsidRPr="007D2CDE">
        <w:rPr>
          <w:rFonts w:cs="Arial"/>
          <w:lang w:eastAsia="zh-CN"/>
        </w:rPr>
        <w:t xml:space="preserve">ransport in New South Wales in the early 1900’s </w:t>
      </w:r>
      <w:r>
        <w:rPr>
          <w:rFonts w:cs="Arial"/>
          <w:lang w:eastAsia="zh-CN"/>
        </w:rPr>
        <w:t>(S</w:t>
      </w:r>
      <w:r w:rsidRPr="007D2CDE">
        <w:rPr>
          <w:rFonts w:cs="Arial"/>
          <w:lang w:eastAsia="zh-CN"/>
        </w:rPr>
        <w:t>ources 1-</w:t>
      </w:r>
      <w:r w:rsidR="00693DC4">
        <w:rPr>
          <w:rFonts w:cs="Arial"/>
          <w:lang w:eastAsia="zh-CN"/>
        </w:rPr>
        <w:t>4</w:t>
      </w:r>
      <w:r>
        <w:rPr>
          <w:rFonts w:cs="Arial"/>
          <w:lang w:eastAsia="zh-CN"/>
        </w:rPr>
        <w:t>)</w:t>
      </w:r>
      <w:r w:rsidRPr="007D2CDE">
        <w:rPr>
          <w:rFonts w:cs="Arial"/>
          <w:lang w:eastAsia="zh-CN"/>
        </w:rPr>
        <w:t xml:space="preserve">. </w:t>
      </w:r>
    </w:p>
    <w:p w:rsidRPr="007D2CDE" w:rsidR="007D2CDE" w:rsidP="007D2CDE" w:rsidRDefault="007D2CDE" w14:paraId="4FC91B30" w14:textId="00A097AF">
      <w:pPr>
        <w:rPr>
          <w:rFonts w:cs="Arial"/>
          <w:lang w:eastAsia="zh-CN"/>
        </w:rPr>
      </w:pPr>
      <w:r w:rsidRPr="007D2CDE">
        <w:rPr>
          <w:rFonts w:cs="Arial"/>
          <w:lang w:eastAsia="zh-CN"/>
        </w:rPr>
        <w:t xml:space="preserve">What do </w:t>
      </w:r>
      <w:r>
        <w:rPr>
          <w:rFonts w:cs="Arial"/>
          <w:lang w:eastAsia="zh-CN"/>
        </w:rPr>
        <w:t>you</w:t>
      </w:r>
      <w:r w:rsidRPr="007D2CDE">
        <w:rPr>
          <w:rFonts w:cs="Arial"/>
          <w:lang w:eastAsia="zh-CN"/>
        </w:rPr>
        <w:t xml:space="preserve"> see, think and wonder about the photographs? </w:t>
      </w:r>
    </w:p>
    <w:p w:rsidR="007D2CDE" w:rsidP="007D2CDE" w:rsidRDefault="007D2CDE" w14:paraId="61465EFD" w14:textId="7124CE96">
      <w:pPr>
        <w:rPr>
          <w:rFonts w:cs="Arial"/>
          <w:lang w:eastAsia="zh-CN"/>
        </w:rPr>
      </w:pPr>
      <w:r w:rsidRPr="007D2CDE">
        <w:rPr>
          <w:rFonts w:cs="Arial"/>
          <w:lang w:eastAsia="zh-CN"/>
        </w:rPr>
        <w:t>What is different and what is the same today?</w:t>
      </w:r>
    </w:p>
    <w:p w:rsidR="00172005" w:rsidP="0B3C5A45" w:rsidRDefault="00172005" w14:paraId="29E91A1E" w14:textId="1968AA6C">
      <w:pPr>
        <w:rPr>
          <w:rFonts w:cs="Arial"/>
          <w:lang w:eastAsia="zh-CN"/>
        </w:rPr>
      </w:pPr>
      <w:r w:rsidRPr="00172005">
        <w:rPr>
          <w:rFonts w:cs="Arial"/>
          <w:b/>
          <w:lang w:eastAsia="zh-CN"/>
        </w:rPr>
        <w:t>Source 1:</w:t>
      </w:r>
      <w:r>
        <w:rPr>
          <w:rFonts w:cs="Arial"/>
          <w:lang w:eastAsia="zh-CN"/>
        </w:rPr>
        <w:t xml:space="preserve"> </w:t>
      </w:r>
      <w:r w:rsidRPr="00172005">
        <w:rPr>
          <w:rFonts w:cs="Arial"/>
          <w:lang w:eastAsia="zh-CN"/>
        </w:rPr>
        <w:t>The Family in a Horse and Buggy, Sydney, Australia c.1880-1923</w:t>
      </w:r>
    </w:p>
    <w:p w:rsidR="00172005" w:rsidP="0B3C5A45" w:rsidRDefault="00172005" w14:paraId="59B66BED" w14:textId="0B865751">
      <w:pPr>
        <w:rPr>
          <w:rFonts w:cs="Arial"/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32F0FB88" wp14:editId="7E5E4900">
            <wp:extent cx="5330733" cy="333851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54" cy="333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005" w:rsidP="00172005" w:rsidRDefault="00172005" w14:paraId="474AC665" w14:textId="77777777">
      <w:pPr>
        <w:spacing w:before="0" w:line="240" w:lineRule="auto"/>
        <w:rPr>
          <w:rFonts w:eastAsia="SimSun" w:cs="Arial"/>
          <w:lang w:eastAsia="zh-CN"/>
        </w:rPr>
      </w:pPr>
      <w:r w:rsidRPr="00172005">
        <w:rPr>
          <w:rFonts w:eastAsia="SimSun" w:cs="Arial"/>
          <w:lang w:eastAsia="zh-CN"/>
        </w:rPr>
        <w:t xml:space="preserve">Powerhouse Museum </w:t>
      </w:r>
      <w:hyperlink w:history="1" w:anchor="&amp;gid=1&amp;pid=1" r:id="rId16">
        <w:r w:rsidRPr="00172005">
          <w:rPr>
            <w:rFonts w:eastAsia="SimSun" w:cs="Arial"/>
            <w:color w:val="0000FF"/>
            <w:u w:val="single"/>
            <w:lang w:eastAsia="zh-CN"/>
          </w:rPr>
          <w:t>https://collection.maas.museum/object/31990#&amp;gid=1&amp;pid=1</w:t>
        </w:r>
      </w:hyperlink>
      <w:r w:rsidRPr="00172005">
        <w:rPr>
          <w:rFonts w:eastAsia="SimSun" w:cs="Arial"/>
          <w:lang w:eastAsia="zh-CN"/>
        </w:rPr>
        <w:t xml:space="preserve"> </w:t>
      </w:r>
    </w:p>
    <w:p w:rsidRPr="00172005" w:rsidR="00172005" w:rsidP="00172005" w:rsidRDefault="00172005" w14:paraId="1F27D725" w14:textId="405CE85B">
      <w:pPr>
        <w:spacing w:before="0" w:line="240" w:lineRule="auto"/>
        <w:rPr>
          <w:rFonts w:eastAsia="SimSun" w:cs="Arial"/>
          <w:lang w:eastAsia="zh-CN"/>
        </w:rPr>
      </w:pPr>
      <w:r w:rsidRPr="00172005">
        <w:rPr>
          <w:rFonts w:eastAsia="SimSun" w:cs="Arial"/>
          <w:lang w:eastAsia="zh-CN"/>
        </w:rPr>
        <w:lastRenderedPageBreak/>
        <w:t>No known copyright restrictions</w:t>
      </w:r>
    </w:p>
    <w:p w:rsidR="00172005" w:rsidP="0B3C5A45" w:rsidRDefault="00ED1000" w14:paraId="366B3611" w14:textId="4EF15419">
      <w:pPr>
        <w:rPr>
          <w:rFonts w:cs="Arial"/>
          <w:lang w:eastAsia="zh-CN"/>
        </w:rPr>
      </w:pPr>
      <w:r w:rsidRPr="00ED1000">
        <w:rPr>
          <w:rFonts w:cs="Arial"/>
          <w:b/>
          <w:lang w:eastAsia="zh-CN"/>
        </w:rPr>
        <w:t>Source 2:</w:t>
      </w:r>
      <w:r>
        <w:rPr>
          <w:rFonts w:cs="Arial"/>
          <w:lang w:eastAsia="zh-CN"/>
        </w:rPr>
        <w:t xml:space="preserve"> </w:t>
      </w:r>
      <w:r w:rsidRPr="00ED1000">
        <w:rPr>
          <w:rFonts w:cs="Arial"/>
          <w:lang w:eastAsia="zh-CN"/>
        </w:rPr>
        <w:t>Bus, Newcastle c 1912</w:t>
      </w:r>
    </w:p>
    <w:p w:rsidR="00ED1000" w:rsidP="0B3C5A45" w:rsidRDefault="00ED1000" w14:paraId="1B341642" w14:textId="3B553095">
      <w:pPr>
        <w:rPr>
          <w:rFonts w:cs="Arial"/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7DC2A30" wp14:editId="32F8A64E">
            <wp:extent cx="5523230" cy="3420110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D1000" w:rsidR="00ED1000" w:rsidP="00ED1000" w:rsidRDefault="00ED1000" w14:paraId="186E5274" w14:textId="77777777">
      <w:pPr>
        <w:spacing w:before="0" w:line="240" w:lineRule="auto"/>
        <w:rPr>
          <w:rFonts w:eastAsia="SimSun" w:cs="Arial"/>
          <w:lang w:eastAsia="zh-CN"/>
        </w:rPr>
      </w:pPr>
      <w:r w:rsidRPr="00ED1000">
        <w:rPr>
          <w:rFonts w:eastAsia="SimSun" w:cs="Arial"/>
          <w:lang w:eastAsia="zh-CN"/>
        </w:rPr>
        <w:t xml:space="preserve">Newcastle Library </w:t>
      </w:r>
      <w:hyperlink w:history="1" r:id="rId18">
        <w:r w:rsidRPr="00ED1000">
          <w:rPr>
            <w:rFonts w:eastAsia="SimSun" w:cs="Arial"/>
            <w:color w:val="0000FF"/>
            <w:u w:val="single"/>
            <w:lang w:eastAsia="zh-CN"/>
          </w:rPr>
          <w:t>https://www.flickr.com/photos/newcastlelibraries/4076461634/in/album-72157622840940288/</w:t>
        </w:r>
      </w:hyperlink>
      <w:r w:rsidRPr="00ED1000">
        <w:rPr>
          <w:rFonts w:eastAsia="SimSun" w:cs="Arial"/>
          <w:lang w:eastAsia="zh-CN"/>
        </w:rPr>
        <w:t xml:space="preserve"> </w:t>
      </w:r>
    </w:p>
    <w:p w:rsidR="00A45CAA" w:rsidP="00ED1000" w:rsidRDefault="00ED1000" w14:paraId="39AEAED0" w14:textId="77777777">
      <w:pPr>
        <w:spacing w:before="0" w:line="240" w:lineRule="auto"/>
        <w:rPr>
          <w:rFonts w:eastAsia="SimSun" w:cs="Arial"/>
          <w:lang w:eastAsia="zh-CN"/>
        </w:rPr>
      </w:pPr>
      <w:r w:rsidRPr="00ED1000">
        <w:rPr>
          <w:rFonts w:eastAsia="SimSun" w:cs="Arial"/>
          <w:lang w:eastAsia="zh-CN"/>
        </w:rPr>
        <w:t>No known copyright restrictions.</w:t>
      </w:r>
    </w:p>
    <w:p w:rsidR="00A45CAA" w:rsidP="00ED1000" w:rsidRDefault="00A45CAA" w14:paraId="6D2BC2C8" w14:textId="77777777">
      <w:pPr>
        <w:spacing w:before="0" w:line="240" w:lineRule="auto"/>
        <w:rPr>
          <w:rFonts w:eastAsia="SimSun" w:cs="Arial"/>
          <w:lang w:eastAsia="zh-CN"/>
        </w:rPr>
      </w:pPr>
    </w:p>
    <w:p w:rsidR="00ED1000" w:rsidP="00ED1000" w:rsidRDefault="00A45CAA" w14:paraId="0F5C06E4" w14:textId="7D50D1B4">
      <w:pPr>
        <w:spacing w:before="0" w:line="240" w:lineRule="auto"/>
        <w:rPr>
          <w:rFonts w:eastAsia="SimSun" w:cs="Arial"/>
          <w:lang w:eastAsia="zh-CN"/>
        </w:rPr>
      </w:pPr>
      <w:r w:rsidRPr="00A45CAA">
        <w:rPr>
          <w:rFonts w:eastAsia="SimSun" w:cs="Arial"/>
          <w:b/>
          <w:lang w:eastAsia="zh-CN"/>
        </w:rPr>
        <w:t>Source 3:</w:t>
      </w:r>
      <w:r>
        <w:rPr>
          <w:rFonts w:eastAsia="SimSun" w:cs="Arial"/>
          <w:lang w:eastAsia="zh-CN"/>
        </w:rPr>
        <w:t xml:space="preserve"> </w:t>
      </w:r>
      <w:r w:rsidRPr="00ED1000" w:rsidR="00ED1000">
        <w:rPr>
          <w:rFonts w:eastAsia="SimSun" w:cs="Arial"/>
          <w:sz w:val="20"/>
          <w:szCs w:val="20"/>
          <w:lang w:eastAsia="zh-CN"/>
        </w:rPr>
        <w:t xml:space="preserve"> </w:t>
      </w:r>
      <w:r w:rsidRPr="00A45CAA">
        <w:rPr>
          <w:rFonts w:eastAsia="SimSun" w:cs="Arial"/>
          <w:lang w:eastAsia="zh-CN"/>
        </w:rPr>
        <w:t>Vintage Car, Sir WG Armstrong</w:t>
      </w:r>
    </w:p>
    <w:p w:rsidR="00A45CAA" w:rsidP="00ED1000" w:rsidRDefault="00A45CAA" w14:paraId="2089E47F" w14:textId="75E1F235">
      <w:pPr>
        <w:spacing w:before="0" w:line="240" w:lineRule="auto"/>
        <w:rPr>
          <w:rFonts w:eastAsia="SimSun" w:cs="Arial"/>
          <w:lang w:eastAsia="zh-CN"/>
        </w:rPr>
      </w:pPr>
    </w:p>
    <w:p w:rsidR="00A45CAA" w:rsidP="00ED1000" w:rsidRDefault="00A45CAA" w14:paraId="7815C2CD" w14:textId="1ABFE6C1">
      <w:pPr>
        <w:spacing w:before="0" w:line="240" w:lineRule="auto"/>
        <w:rPr>
          <w:rFonts w:eastAsia="SimSun" w:cs="Arial"/>
          <w:sz w:val="20"/>
          <w:szCs w:val="20"/>
          <w:lang w:eastAsia="zh-CN"/>
        </w:rPr>
      </w:pPr>
      <w:r>
        <w:rPr>
          <w:rFonts w:eastAsia="SimSun" w:cs="Arial"/>
          <w:noProof/>
          <w:sz w:val="20"/>
          <w:szCs w:val="20"/>
          <w:lang w:eastAsia="en-AU"/>
        </w:rPr>
        <w:drawing>
          <wp:inline distT="0" distB="0" distL="0" distR="0" wp14:anchorId="0A6683BB" wp14:editId="798CE8A7">
            <wp:extent cx="5414962" cy="370981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95" cy="371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AA" w:rsidP="00A45CAA" w:rsidRDefault="00A45CAA" w14:paraId="7741CCF9" w14:textId="473CB726">
      <w:pPr>
        <w:spacing w:before="80" w:line="280" w:lineRule="atLeast"/>
        <w:rPr>
          <w:rFonts w:eastAsia="Times New Roman" w:cs="Arial"/>
          <w:color w:val="000000"/>
          <w:lang w:eastAsia="en-GB"/>
        </w:rPr>
      </w:pPr>
      <w:r w:rsidRPr="00A45CAA">
        <w:rPr>
          <w:rFonts w:eastAsia="SimSun" w:cs="Arial"/>
          <w:lang w:eastAsia="zh-CN"/>
        </w:rPr>
        <w:t xml:space="preserve">Flickr </w:t>
      </w:r>
      <w:hyperlink w:history="1" r:id="rId20">
        <w:r w:rsidRPr="00A45CAA">
          <w:rPr>
            <w:rFonts w:eastAsia="Times New Roman" w:cs="Arial"/>
            <w:color w:val="0000FF"/>
            <w:u w:val="single"/>
            <w:lang w:eastAsia="en-GB"/>
          </w:rPr>
          <w:t>https://tinyurl.com/y4afhwj4</w:t>
        </w:r>
      </w:hyperlink>
      <w:r w:rsidRPr="00A45CAA">
        <w:rPr>
          <w:rFonts w:eastAsia="Times New Roman" w:cs="Arial"/>
          <w:color w:val="000000"/>
          <w:lang w:eastAsia="en-GB"/>
        </w:rPr>
        <w:t xml:space="preserve"> No known copyright restrictions</w:t>
      </w:r>
    </w:p>
    <w:p w:rsidR="00C45F59" w:rsidP="00A45CAA" w:rsidRDefault="00C45F59" w14:paraId="7F4B1361" w14:textId="77777777">
      <w:pPr>
        <w:spacing w:before="80" w:line="280" w:lineRule="atLeast"/>
        <w:rPr>
          <w:rFonts w:eastAsia="Times New Roman" w:cs="Arial"/>
          <w:color w:val="000000"/>
          <w:lang w:eastAsia="en-GB"/>
        </w:rPr>
      </w:pPr>
    </w:p>
    <w:p w:rsidR="00C45F59" w:rsidP="00A45CAA" w:rsidRDefault="00C45F59" w14:paraId="050810F4" w14:textId="5471B873">
      <w:pPr>
        <w:spacing w:before="80" w:line="280" w:lineRule="atLeast"/>
        <w:rPr>
          <w:rFonts w:eastAsia="Times New Roman" w:cs="Arial"/>
          <w:color w:val="000000"/>
          <w:lang w:eastAsia="en-GB"/>
        </w:rPr>
      </w:pPr>
      <w:r w:rsidRPr="0066183C">
        <w:rPr>
          <w:rFonts w:eastAsia="Times New Roman" w:cs="Arial"/>
          <w:b/>
          <w:color w:val="000000"/>
          <w:lang w:eastAsia="en-GB"/>
        </w:rPr>
        <w:t>Source 4:</w:t>
      </w:r>
      <w:r>
        <w:rPr>
          <w:rFonts w:eastAsia="Times New Roman" w:cs="Arial"/>
          <w:color w:val="000000"/>
          <w:lang w:eastAsia="en-GB"/>
        </w:rPr>
        <w:t xml:space="preserve"> Sydney tram on George Street, down from Grosvenor Street looking north, November 1931, </w:t>
      </w:r>
      <w:r w:rsidR="0066183C">
        <w:rPr>
          <w:rFonts w:eastAsia="Times New Roman" w:cs="Arial"/>
          <w:color w:val="000000"/>
          <w:lang w:eastAsia="en-GB"/>
        </w:rPr>
        <w:t>Unknown photographer</w:t>
      </w:r>
    </w:p>
    <w:p w:rsidR="00C45F59" w:rsidP="00A45CAA" w:rsidRDefault="00C45F59" w14:paraId="6F0BE4CF" w14:textId="4B12E7F6">
      <w:pPr>
        <w:spacing w:before="80" w:line="280" w:lineRule="atLeast"/>
        <w:rPr>
          <w:rFonts w:eastAsia="SimSun" w:cs="Times New Roman"/>
          <w:lang w:eastAsia="zh-CN"/>
        </w:rPr>
      </w:pPr>
    </w:p>
    <w:p w:rsidR="00C45F59" w:rsidP="00A45CAA" w:rsidRDefault="00C45F59" w14:paraId="2F59A14F" w14:textId="19DFB12F">
      <w:pPr>
        <w:spacing w:before="80" w:line="280" w:lineRule="atLeast"/>
        <w:rPr>
          <w:rFonts w:eastAsia="SimSun" w:cs="Times New Roman"/>
          <w:lang w:eastAsia="zh-CN"/>
        </w:rPr>
      </w:pPr>
      <w:r>
        <w:rPr>
          <w:rFonts w:cs="Arial"/>
          <w:noProof/>
          <w:color w:val="000000"/>
          <w:sz w:val="18"/>
          <w:szCs w:val="18"/>
          <w:lang w:eastAsia="en-AU"/>
        </w:rPr>
        <w:drawing>
          <wp:inline distT="0" distB="0" distL="0" distR="0" wp14:anchorId="1E6A0B20" wp14:editId="700B8FC9">
            <wp:extent cx="6116320" cy="4036771"/>
            <wp:effectExtent l="0" t="0" r="0" b="1905"/>
            <wp:docPr id="10" name="Picture 10" descr="https://live.staticflickr.com/5747/21697069800_9d509c794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ve.staticflickr.com/5747/21697069800_9d509c7948_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3C" w:rsidP="00A45CAA" w:rsidRDefault="0066183C" w14:paraId="359D2374" w14:textId="41D48059">
      <w:pPr>
        <w:spacing w:before="80" w:line="280" w:lineRule="atLeast"/>
        <w:rPr>
          <w:rFonts w:eastAsia="SimSun" w:cs="Times New Roman"/>
          <w:lang w:eastAsia="zh-CN"/>
        </w:rPr>
      </w:pPr>
    </w:p>
    <w:p w:rsidRPr="00A45CAA" w:rsidR="0066183C" w:rsidP="00A45CAA" w:rsidRDefault="00973981" w14:paraId="104CBAF7" w14:textId="226704E9">
      <w:pPr>
        <w:spacing w:before="80" w:line="280" w:lineRule="atLeast"/>
        <w:rPr>
          <w:rFonts w:eastAsia="SimSun" w:cs="Times New Roman"/>
          <w:lang w:eastAsia="zh-CN"/>
        </w:rPr>
      </w:pPr>
      <w:hyperlink w:history="1" r:id="rId22">
        <w:r w:rsidRPr="0066183C" w:rsidR="0066183C">
          <w:rPr>
            <w:rFonts w:eastAsia="SimSun" w:cs="Times New Roman"/>
            <w:color w:val="0000FF"/>
            <w:szCs w:val="22"/>
            <w:u w:val="single"/>
            <w:lang w:eastAsia="zh-CN"/>
          </w:rPr>
          <w:t xml:space="preserve">Historical photo sets on Flickr, State Library of NSW </w:t>
        </w:r>
      </w:hyperlink>
    </w:p>
    <w:p w:rsidRPr="00ED1000" w:rsidR="00A45CAA" w:rsidP="00ED1000" w:rsidRDefault="00A45CAA" w14:paraId="05210322" w14:textId="77777777">
      <w:pPr>
        <w:spacing w:before="0" w:line="240" w:lineRule="auto"/>
        <w:rPr>
          <w:rFonts w:ascii="Times New Roman" w:hAnsi="Times New Roman" w:eastAsia="Times New Roman" w:cs="Times New Roman"/>
          <w:lang w:eastAsia="en-GB"/>
        </w:rPr>
      </w:pPr>
    </w:p>
    <w:p w:rsidR="007D2CDE" w:rsidP="007D2CDE" w:rsidRDefault="007D2CDE" w14:paraId="423AB130" w14:textId="143F92DC">
      <w:pPr>
        <w:rPr>
          <w:rFonts w:cs="Arial"/>
          <w:lang w:eastAsia="zh-CN"/>
        </w:rPr>
      </w:pPr>
      <w:r w:rsidRPr="007D2CDE">
        <w:rPr>
          <w:rFonts w:cs="Arial"/>
          <w:lang w:eastAsia="zh-CN"/>
        </w:rPr>
        <w:t>What do you see, think and wonder about the photographs</w:t>
      </w:r>
      <w:r w:rsidR="00AB5B46">
        <w:rPr>
          <w:rFonts w:cs="Arial"/>
          <w:lang w:eastAsia="zh-CN"/>
        </w:rPr>
        <w:t xml:space="preserve"> (in sources 1-4)</w:t>
      </w:r>
      <w:r w:rsidRPr="007D2CDE">
        <w:rPr>
          <w:rFonts w:cs="Arial"/>
          <w:lang w:eastAsia="zh-CN"/>
        </w:rPr>
        <w:t xml:space="preserve">? 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3"/>
      </w:tblGrid>
      <w:tr w:rsidR="007D2CDE" w:rsidTr="007D2CDE" w14:paraId="628B8F3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7" w:type="dxa"/>
          </w:tcPr>
          <w:p w:rsidR="007D2CDE" w:rsidP="007D2CDE" w:rsidRDefault="007D2CDE" w14:paraId="45FC7773" w14:textId="169687EC">
            <w:pPr>
              <w:spacing w:before="192" w:after="192"/>
              <w:rPr>
                <w:rFonts w:cs="Arial"/>
                <w:lang w:eastAsia="zh-CN"/>
              </w:rPr>
            </w:pPr>
            <w:r>
              <w:rPr>
                <w:rFonts w:cs="Arial"/>
                <w:lang w:eastAsia="zh-CN"/>
              </w:rPr>
              <w:t xml:space="preserve">See </w:t>
            </w:r>
          </w:p>
        </w:tc>
        <w:tc>
          <w:tcPr>
            <w:tcW w:w="3207" w:type="dxa"/>
          </w:tcPr>
          <w:p w:rsidR="007D2CDE" w:rsidP="007D2CDE" w:rsidRDefault="007D2CDE" w14:paraId="017F532B" w14:textId="5C843D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  <w:r>
              <w:rPr>
                <w:rFonts w:cs="Arial"/>
                <w:lang w:eastAsia="zh-CN"/>
              </w:rPr>
              <w:t xml:space="preserve">Think </w:t>
            </w:r>
          </w:p>
        </w:tc>
        <w:tc>
          <w:tcPr>
            <w:tcW w:w="3208" w:type="dxa"/>
          </w:tcPr>
          <w:p w:rsidR="007D2CDE" w:rsidP="007D2CDE" w:rsidRDefault="007D2CDE" w14:paraId="0CA64AAD" w14:textId="07C031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  <w:r>
              <w:rPr>
                <w:rFonts w:cs="Arial"/>
                <w:lang w:eastAsia="zh-CN"/>
              </w:rPr>
              <w:t xml:space="preserve">Wonder </w:t>
            </w:r>
          </w:p>
        </w:tc>
      </w:tr>
      <w:tr w:rsidR="007D2CDE" w:rsidTr="007D2CDE" w14:paraId="68B8AF1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:rsidR="007D2CDE" w:rsidP="007D2CDE" w:rsidRDefault="007D2CDE" w14:paraId="6E9F76E4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7AAB587C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489BEDB5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033D7015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265D1D5B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502C70E6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7BC67734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62D380A5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42FABB17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1F2E1D0F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61FE8129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1022167C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23B4724E" w14:textId="1E0C139A">
            <w:pPr>
              <w:rPr>
                <w:rFonts w:cs="Arial"/>
                <w:lang w:eastAsia="zh-CN"/>
              </w:rPr>
            </w:pPr>
          </w:p>
          <w:p w:rsidR="00AB2AC2" w:rsidP="007D2CDE" w:rsidRDefault="00AB2AC2" w14:paraId="5058B850" w14:textId="7B1D47C0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2D568856" w14:textId="1D283C1D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2B96DC95" w14:textId="23A5E9E9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2F0B5E65" w14:textId="45C3F093">
            <w:pPr>
              <w:rPr>
                <w:rFonts w:cs="Arial"/>
                <w:lang w:eastAsia="zh-CN"/>
              </w:rPr>
            </w:pPr>
          </w:p>
          <w:p w:rsidR="00AB5B46" w:rsidP="007D2CDE" w:rsidRDefault="00AB5B46" w14:paraId="08F123E7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1F01F115" w14:textId="4AE3E426">
            <w:pPr>
              <w:rPr>
                <w:rFonts w:cs="Arial"/>
                <w:lang w:eastAsia="zh-CN"/>
              </w:rPr>
            </w:pPr>
          </w:p>
        </w:tc>
        <w:tc>
          <w:tcPr>
            <w:tcW w:w="3207" w:type="dxa"/>
          </w:tcPr>
          <w:p w:rsidR="007D2CDE" w:rsidP="007D2CDE" w:rsidRDefault="007D2CDE" w14:paraId="288A885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</w:p>
        </w:tc>
        <w:tc>
          <w:tcPr>
            <w:tcW w:w="3208" w:type="dxa"/>
          </w:tcPr>
          <w:p w:rsidR="007D2CDE" w:rsidP="007D2CDE" w:rsidRDefault="007D2CDE" w14:paraId="659D906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</w:p>
        </w:tc>
      </w:tr>
    </w:tbl>
    <w:p w:rsidR="00ED1000" w:rsidP="007D2CDE" w:rsidRDefault="007D2CDE" w14:paraId="4E35A011" w14:textId="02ED6E14">
      <w:pPr>
        <w:rPr>
          <w:rFonts w:cs="Arial"/>
          <w:lang w:eastAsia="zh-CN"/>
        </w:rPr>
      </w:pPr>
      <w:r w:rsidRPr="007D2CDE">
        <w:rPr>
          <w:rFonts w:cs="Arial"/>
          <w:lang w:eastAsia="zh-CN"/>
        </w:rPr>
        <w:t>What is different and what is the same today?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4785"/>
        <w:gridCol w:w="4787"/>
      </w:tblGrid>
      <w:tr w:rsidR="007D2CDE" w:rsidTr="007D2CDE" w14:paraId="5E3F475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1" w:type="dxa"/>
          </w:tcPr>
          <w:p w:rsidR="007D2CDE" w:rsidP="007D2CDE" w:rsidRDefault="007D2CDE" w14:paraId="73BADF0E" w14:textId="1768D866">
            <w:pPr>
              <w:spacing w:before="192" w:after="192"/>
              <w:rPr>
                <w:rFonts w:cs="Arial"/>
                <w:lang w:eastAsia="zh-CN"/>
              </w:rPr>
            </w:pPr>
            <w:r>
              <w:rPr>
                <w:rFonts w:cs="Arial"/>
                <w:lang w:eastAsia="zh-CN"/>
              </w:rPr>
              <w:t xml:space="preserve">Same </w:t>
            </w:r>
          </w:p>
        </w:tc>
        <w:tc>
          <w:tcPr>
            <w:tcW w:w="4811" w:type="dxa"/>
          </w:tcPr>
          <w:p w:rsidR="007D2CDE" w:rsidP="007D2CDE" w:rsidRDefault="007D2CDE" w14:paraId="630BFEEA" w14:textId="562263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  <w:r>
              <w:rPr>
                <w:rFonts w:cs="Arial"/>
                <w:lang w:eastAsia="zh-CN"/>
              </w:rPr>
              <w:t xml:space="preserve">Different </w:t>
            </w:r>
          </w:p>
        </w:tc>
      </w:tr>
      <w:tr w:rsidR="007D2CDE" w:rsidTr="007D2CDE" w14:paraId="57DBB4A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:rsidR="007D2CDE" w:rsidP="007D2CDE" w:rsidRDefault="007D2CDE" w14:paraId="07AD8178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2D07D5FE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46288000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2074DC03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63FB3BEA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74004F7C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516BF0C2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4386C717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524B4F1E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2F6BD2B1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60D2F6CE" w14:textId="5ECADFCA">
            <w:pPr>
              <w:rPr>
                <w:rFonts w:cs="Arial"/>
                <w:lang w:eastAsia="zh-CN"/>
              </w:rPr>
            </w:pPr>
          </w:p>
          <w:p w:rsidR="005C6D79" w:rsidP="007D2CDE" w:rsidRDefault="005C6D79" w14:paraId="27F832B5" w14:textId="77777777">
            <w:pPr>
              <w:rPr>
                <w:rFonts w:cs="Arial"/>
                <w:lang w:eastAsia="zh-CN"/>
              </w:rPr>
            </w:pPr>
          </w:p>
          <w:p w:rsidR="007D2CDE" w:rsidP="007D2CDE" w:rsidRDefault="007D2CDE" w14:paraId="54EF69B9" w14:textId="3DB96135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0BD2FD3B" w14:textId="1D094626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07D4D41C" w14:textId="77777777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7E812390" w14:textId="26666B79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4235D52D" w14:textId="77777777">
            <w:pPr>
              <w:rPr>
                <w:rFonts w:cs="Arial"/>
                <w:lang w:eastAsia="zh-CN"/>
              </w:rPr>
            </w:pPr>
          </w:p>
          <w:p w:rsidR="00AB2AC2" w:rsidP="007D2CDE" w:rsidRDefault="00AB2AC2" w14:paraId="4A40B5A9" w14:textId="77777777">
            <w:pPr>
              <w:rPr>
                <w:rFonts w:cs="Arial"/>
                <w:lang w:eastAsia="zh-CN"/>
              </w:rPr>
            </w:pPr>
          </w:p>
          <w:p w:rsidR="00693DC4" w:rsidP="007D2CDE" w:rsidRDefault="00693DC4" w14:paraId="3CA01FB5" w14:textId="1AB26E5D">
            <w:pPr>
              <w:rPr>
                <w:rFonts w:cs="Arial"/>
                <w:lang w:eastAsia="zh-CN"/>
              </w:rPr>
            </w:pPr>
          </w:p>
        </w:tc>
        <w:tc>
          <w:tcPr>
            <w:tcW w:w="4811" w:type="dxa"/>
          </w:tcPr>
          <w:p w:rsidR="007D2CDE" w:rsidP="007D2CDE" w:rsidRDefault="007D2CDE" w14:paraId="65ED337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eastAsia="zh-CN"/>
              </w:rPr>
            </w:pPr>
          </w:p>
        </w:tc>
      </w:tr>
    </w:tbl>
    <w:p w:rsidR="007D2CDE" w:rsidP="007D2CDE" w:rsidRDefault="007D2CDE" w14:paraId="69A49808" w14:textId="729E22E0">
      <w:pPr>
        <w:rPr>
          <w:rFonts w:cs="Arial"/>
          <w:lang w:eastAsia="zh-CN"/>
        </w:rPr>
      </w:pPr>
    </w:p>
    <w:p w:rsidR="00AB2AC2" w:rsidP="00AB2AC2" w:rsidRDefault="00AB2AC2" w14:paraId="15C07093" w14:textId="77777777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2AB78E5" wp14:editId="5749933A">
            <wp:extent cx="635027" cy="635027"/>
            <wp:effectExtent l="0" t="0" r="0" b="0"/>
            <wp:docPr id="7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>
        <w:rPr>
          <w:rFonts w:cs="Arial"/>
          <w:lang w:eastAsia="zh-CN"/>
        </w:rPr>
        <w:t>Brainstorm/think</w:t>
      </w:r>
      <w:r>
        <w:rPr>
          <w:rFonts w:cs="Arial"/>
          <w:lang w:eastAsia="zh-CN"/>
        </w:rPr>
        <w:t xml:space="preserve"> </w:t>
      </w:r>
      <w:r>
        <w:rPr>
          <w:rFonts w:cs="Arial"/>
          <w:noProof/>
          <w:lang w:eastAsia="en-AU"/>
        </w:rPr>
        <w:drawing>
          <wp:inline distT="0" distB="0" distL="0" distR="0" wp14:anchorId="3CA1EE17" wp14:editId="2B37AFEA">
            <wp:extent cx="640080" cy="6400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lang w:eastAsia="zh-CN"/>
        </w:rPr>
        <w:t xml:space="preserve"> Observe/see       </w:t>
      </w:r>
      <w:r>
        <w:rPr>
          <w:rFonts w:cs="Arial"/>
          <w:noProof/>
          <w:lang w:eastAsia="en-AU"/>
        </w:rPr>
        <w:drawing>
          <wp:inline distT="0" distB="0" distL="0" distR="0" wp14:anchorId="12646965" wp14:editId="312C02D0">
            <wp:extent cx="640080" cy="6400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lang w:eastAsia="zh-CN"/>
        </w:rPr>
        <w:t xml:space="preserve">Write </w:t>
      </w:r>
    </w:p>
    <w:p w:rsidR="00AB2AC2" w:rsidP="007D2CDE" w:rsidRDefault="00AB2AC2" w14:paraId="37ACEB6E" w14:textId="67B511C2">
      <w:pPr>
        <w:rPr>
          <w:rFonts w:cs="Arial"/>
          <w:lang w:eastAsia="zh-CN"/>
        </w:rPr>
      </w:pPr>
      <w:r>
        <w:rPr>
          <w:rFonts w:cs="Arial"/>
          <w:lang w:eastAsia="zh-CN"/>
        </w:rPr>
        <w:t xml:space="preserve">Think about your local area. What forms of transport are available </w:t>
      </w:r>
      <w:r w:rsidR="00693DC4">
        <w:rPr>
          <w:rFonts w:cs="Arial"/>
          <w:lang w:eastAsia="zh-CN"/>
        </w:rPr>
        <w:t xml:space="preserve">in your local </w:t>
      </w:r>
      <w:r w:rsidR="004C0DF5">
        <w:rPr>
          <w:rFonts w:cs="Arial"/>
          <w:lang w:eastAsia="zh-CN"/>
        </w:rPr>
        <w:t>area?</w:t>
      </w:r>
      <w:r>
        <w:rPr>
          <w:rFonts w:cs="Arial"/>
          <w:lang w:eastAsia="zh-CN"/>
        </w:rPr>
        <w:t xml:space="preserve"> Has transport changed or remained the same in your local area. </w:t>
      </w:r>
      <w:r w:rsidR="00301777">
        <w:rPr>
          <w:rFonts w:cs="Arial"/>
          <w:lang w:eastAsia="zh-CN"/>
        </w:rPr>
        <w:t xml:space="preserve">Interview </w:t>
      </w:r>
      <w:r>
        <w:rPr>
          <w:rFonts w:cs="Arial"/>
          <w:lang w:eastAsia="zh-CN"/>
        </w:rPr>
        <w:t xml:space="preserve">your parents or grandparents </w:t>
      </w:r>
      <w:r w:rsidR="00AB5B46">
        <w:rPr>
          <w:rFonts w:cs="Arial"/>
          <w:lang w:eastAsia="zh-CN"/>
        </w:rPr>
        <w:t xml:space="preserve">to see </w:t>
      </w:r>
      <w:r>
        <w:rPr>
          <w:rFonts w:cs="Arial"/>
          <w:lang w:eastAsia="zh-CN"/>
        </w:rPr>
        <w:t xml:space="preserve">if they have seen </w:t>
      </w:r>
      <w:r w:rsidR="00693DC4">
        <w:rPr>
          <w:rFonts w:cs="Arial"/>
          <w:lang w:eastAsia="zh-CN"/>
        </w:rPr>
        <w:t xml:space="preserve">any </w:t>
      </w:r>
      <w:r>
        <w:rPr>
          <w:rFonts w:cs="Arial"/>
          <w:lang w:eastAsia="zh-CN"/>
        </w:rPr>
        <w:t>change</w:t>
      </w:r>
      <w:r w:rsidR="00AB5B46">
        <w:rPr>
          <w:rFonts w:cs="Arial"/>
          <w:lang w:eastAsia="zh-CN"/>
        </w:rPr>
        <w:t xml:space="preserve"> in transport in their local area</w:t>
      </w:r>
      <w:r>
        <w:rPr>
          <w:rFonts w:cs="Arial"/>
          <w:lang w:eastAsia="zh-CN"/>
        </w:rPr>
        <w:t>.</w:t>
      </w:r>
    </w:p>
    <w:p w:rsidR="00C45F59" w:rsidP="00C45F59" w:rsidRDefault="00C45F59" w14:paraId="3D985666" w14:textId="73ED0D76">
      <w:r w:rsidRPr="007F56C3">
        <w:t>Sample questions</w:t>
      </w:r>
      <w:r>
        <w:t xml:space="preserve"> that you can ask</w:t>
      </w:r>
      <w:r w:rsidRPr="007F56C3">
        <w:t>: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301777" w:rsidTr="00301777" w14:paraId="458B2C3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="00301777" w:rsidP="009D705A" w:rsidRDefault="00301777" w14:paraId="0D8F17A7" w14:textId="51098D23">
            <w:pPr>
              <w:spacing w:before="192" w:after="192"/>
            </w:pPr>
            <w:r w:rsidRPr="00301777">
              <w:t xml:space="preserve">How did people travel around the local </w:t>
            </w:r>
            <w:r w:rsidR="009D705A">
              <w:t xml:space="preserve">area </w:t>
            </w:r>
            <w:r w:rsidRPr="00301777">
              <w:t>in the past?</w:t>
            </w:r>
            <w:r w:rsidR="009D705A">
              <w:t xml:space="preserve"> What different modes of transport were used</w:t>
            </w:r>
            <w:r w:rsidR="00AB5B46">
              <w:t xml:space="preserve"> in your local area</w:t>
            </w:r>
            <w:r w:rsidR="009D705A">
              <w:t>?</w:t>
            </w:r>
          </w:p>
        </w:tc>
      </w:tr>
      <w:tr w:rsidR="00301777" w:rsidTr="00301777" w14:paraId="4AF6DE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301777" w:rsidP="00C45F59" w:rsidRDefault="00301777" w14:paraId="7EC6FB01" w14:textId="77777777"/>
          <w:p w:rsidR="00301777" w:rsidP="00C45F59" w:rsidRDefault="00301777" w14:paraId="6EC095AC" w14:textId="77777777"/>
          <w:p w:rsidR="00301777" w:rsidP="00C45F59" w:rsidRDefault="00301777" w14:paraId="43039A57" w14:textId="77777777"/>
          <w:p w:rsidR="00301777" w:rsidP="00C45F59" w:rsidRDefault="00301777" w14:paraId="39310475" w14:textId="77777777"/>
          <w:p w:rsidR="00301777" w:rsidP="00C45F59" w:rsidRDefault="00301777" w14:paraId="54B0F80C" w14:textId="77777777"/>
          <w:p w:rsidR="00301777" w:rsidP="00C45F59" w:rsidRDefault="00301777" w14:paraId="2E9A891F" w14:textId="77777777"/>
          <w:p w:rsidR="00301777" w:rsidP="00C45F59" w:rsidRDefault="00301777" w14:paraId="31A327D6" w14:textId="77777777"/>
          <w:p w:rsidR="00301777" w:rsidP="00C45F59" w:rsidRDefault="00301777" w14:paraId="2F6BD8DA" w14:textId="77777777"/>
          <w:p w:rsidR="00301777" w:rsidP="00C45F59" w:rsidRDefault="00301777" w14:paraId="072C5649" w14:textId="5D66E0FD"/>
        </w:tc>
      </w:tr>
    </w:tbl>
    <w:p w:rsidR="00301777" w:rsidP="00C45F59" w:rsidRDefault="00301777" w14:paraId="102B3976" w14:textId="68848FF5"/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E24644" w:rsidTr="00E24644" w14:paraId="1E9A9FD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Pr="009D705A" w:rsidR="00E24644" w:rsidP="009D705A" w:rsidRDefault="00E24644" w14:paraId="7F3E9302" w14:textId="2042CA68">
            <w:pPr>
              <w:spacing w:before="192" w:after="192"/>
              <w:rPr>
                <w:rFonts w:cs="Arial"/>
                <w:lang w:eastAsia="zh-CN"/>
              </w:rPr>
            </w:pPr>
            <w:r w:rsidRPr="00E24644">
              <w:t xml:space="preserve">How do people travel in the local </w:t>
            </w:r>
            <w:r w:rsidR="009D705A">
              <w:t xml:space="preserve">area </w:t>
            </w:r>
            <w:r w:rsidRPr="00E24644">
              <w:t>now?</w:t>
            </w:r>
            <w:r w:rsidR="009D705A">
              <w:t xml:space="preserve"> </w:t>
            </w:r>
            <w:r w:rsidR="009D705A">
              <w:rPr>
                <w:rFonts w:cs="Arial"/>
                <w:lang w:eastAsia="zh-CN"/>
              </w:rPr>
              <w:t>Would you travel short or long distances using this type of transport?</w:t>
            </w:r>
          </w:p>
        </w:tc>
      </w:tr>
      <w:tr w:rsidR="00E24644" w:rsidTr="00E24644" w14:paraId="07008D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E24644" w:rsidP="00C45F59" w:rsidRDefault="00E24644" w14:paraId="029F1D20" w14:textId="77777777"/>
          <w:p w:rsidR="00E24644" w:rsidP="00C45F59" w:rsidRDefault="00E24644" w14:paraId="6DCFF1EF" w14:textId="77777777"/>
          <w:p w:rsidR="00E24644" w:rsidP="00C45F59" w:rsidRDefault="00E24644" w14:paraId="2AF72DE4" w14:textId="77777777"/>
          <w:p w:rsidR="00E24644" w:rsidP="00C45F59" w:rsidRDefault="00E24644" w14:paraId="0F17EB65" w14:textId="77777777"/>
          <w:p w:rsidR="00E24644" w:rsidP="00C45F59" w:rsidRDefault="00E24644" w14:paraId="6C45B7C3" w14:textId="77777777"/>
          <w:p w:rsidR="00E24644" w:rsidP="00C45F59" w:rsidRDefault="00E24644" w14:paraId="30FE0736" w14:textId="77777777"/>
          <w:p w:rsidR="00E24644" w:rsidP="00C45F59" w:rsidRDefault="00E24644" w14:paraId="7BA6A5C2" w14:textId="77777777"/>
          <w:p w:rsidR="00E24644" w:rsidP="00C45F59" w:rsidRDefault="00E24644" w14:paraId="37C3762E" w14:textId="77777777"/>
          <w:p w:rsidR="00E24644" w:rsidP="00C45F59" w:rsidRDefault="00E24644" w14:paraId="2CF325DE" w14:textId="2CE119D4"/>
        </w:tc>
      </w:tr>
    </w:tbl>
    <w:p w:rsidR="00E24644" w:rsidP="00C45F59" w:rsidRDefault="00E24644" w14:paraId="409388B7" w14:textId="4C3D5CEC"/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E24644" w:rsidTr="00E24644" w14:paraId="69E5FA1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="00E24644" w:rsidP="00C45F59" w:rsidRDefault="00E24644" w14:paraId="67E57C7F" w14:textId="2529A904">
            <w:pPr>
              <w:spacing w:before="192" w:after="192"/>
            </w:pPr>
            <w:r w:rsidRPr="00E24644">
              <w:t>What forms of transport have changed or remained the same in the local community and New South Wales?</w:t>
            </w:r>
          </w:p>
        </w:tc>
      </w:tr>
      <w:tr w:rsidR="00E24644" w:rsidTr="00E24644" w14:paraId="7422FA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E24644" w:rsidP="00C45F59" w:rsidRDefault="00E24644" w14:paraId="207A5742" w14:textId="77777777"/>
          <w:p w:rsidR="00E24644" w:rsidP="00C45F59" w:rsidRDefault="00E24644" w14:paraId="4B383651" w14:textId="77777777"/>
          <w:p w:rsidR="00E24644" w:rsidP="00C45F59" w:rsidRDefault="00E24644" w14:paraId="7D17CDB3" w14:textId="77777777"/>
          <w:p w:rsidR="00E24644" w:rsidP="00C45F59" w:rsidRDefault="00E24644" w14:paraId="0DDE3368" w14:textId="77777777"/>
          <w:p w:rsidR="00E24644" w:rsidP="00C45F59" w:rsidRDefault="00E24644" w14:paraId="61D96077" w14:textId="77777777"/>
          <w:p w:rsidR="00E24644" w:rsidP="00C45F59" w:rsidRDefault="00E24644" w14:paraId="24A8DDD2" w14:textId="77777777"/>
          <w:p w:rsidR="00E24644" w:rsidP="00C45F59" w:rsidRDefault="00E24644" w14:paraId="38098732" w14:textId="77777777"/>
          <w:p w:rsidR="00E24644" w:rsidP="00C45F59" w:rsidRDefault="00E24644" w14:paraId="1A8A5729" w14:textId="77777777"/>
          <w:p w:rsidR="00E24644" w:rsidP="00C45F59" w:rsidRDefault="00E24644" w14:paraId="75A30D1A" w14:textId="77777777"/>
          <w:p w:rsidR="00E24644" w:rsidP="00C45F59" w:rsidRDefault="00E24644" w14:paraId="36B90C8B" w14:textId="1B49B4A0"/>
        </w:tc>
      </w:tr>
    </w:tbl>
    <w:p w:rsidR="00AB5B46" w:rsidP="00C45F59" w:rsidRDefault="00AB5B46" w14:paraId="32DC4D09" w14:textId="77777777"/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AB5B46" w:rsidTr="00AB5B46" w14:paraId="4D3415B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="00AB5B46" w:rsidP="00C45F59" w:rsidRDefault="00AB5B46" w14:paraId="2756EFA3" w14:textId="5FABDD91">
            <w:pPr>
              <w:spacing w:before="192" w:after="192"/>
            </w:pPr>
            <w:r w:rsidRPr="00AB5B46">
              <w:t>Does this type of transport make access to places easier or faster than in the past? How?</w:t>
            </w:r>
          </w:p>
        </w:tc>
      </w:tr>
      <w:tr w:rsidR="00AB5B46" w:rsidTr="00AB5B46" w14:paraId="592816D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AB5B46" w:rsidP="00C45F59" w:rsidRDefault="00AB5B46" w14:paraId="3A9410BF" w14:textId="77777777"/>
          <w:p w:rsidR="00AB5B46" w:rsidP="00C45F59" w:rsidRDefault="00AB5B46" w14:paraId="4CA9A1C8" w14:textId="77777777"/>
          <w:p w:rsidR="00AB5B46" w:rsidP="00C45F59" w:rsidRDefault="00AB5B46" w14:paraId="6F9E04A9" w14:textId="77777777"/>
          <w:p w:rsidR="00AB5B46" w:rsidP="00C45F59" w:rsidRDefault="00AB5B46" w14:paraId="347F51A0" w14:textId="77777777"/>
          <w:p w:rsidR="00AB5B46" w:rsidP="00C45F59" w:rsidRDefault="00AB5B46" w14:paraId="5B79A378" w14:textId="77777777"/>
          <w:p w:rsidR="00AB5B46" w:rsidP="00C45F59" w:rsidRDefault="00AB5B46" w14:paraId="4C51863F" w14:textId="77777777"/>
          <w:p w:rsidR="00AB5B46" w:rsidP="00C45F59" w:rsidRDefault="00AB5B46" w14:paraId="337E40BC" w14:textId="77777777"/>
          <w:p w:rsidR="00AB5B46" w:rsidP="00C45F59" w:rsidRDefault="00AB5B46" w14:paraId="272B3E95" w14:textId="77777777"/>
          <w:p w:rsidR="00AB5B46" w:rsidP="00C45F59" w:rsidRDefault="00AB5B46" w14:paraId="34ABD952" w14:textId="77777777"/>
          <w:p w:rsidR="00AB5B46" w:rsidP="00C45F59" w:rsidRDefault="00AB5B46" w14:paraId="7F4A9056" w14:textId="77777777"/>
          <w:p w:rsidR="00AB5B46" w:rsidP="00C45F59" w:rsidRDefault="00AB5B46" w14:paraId="6232FD30" w14:textId="139CBEA6"/>
        </w:tc>
      </w:tr>
    </w:tbl>
    <w:p w:rsidR="00AB5B46" w:rsidP="00C45F59" w:rsidRDefault="00AB5B46" w14:paraId="78F20510" w14:textId="02B8C2BC">
      <w:r>
        <w:rPr>
          <w:noProof/>
          <w:lang w:eastAsia="en-AU"/>
        </w:rPr>
        <w:drawing>
          <wp:inline distT="0" distB="0" distL="0" distR="0" wp14:anchorId="39D52379" wp14:editId="736FBFE5">
            <wp:extent cx="640080" cy="640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Reflect </w:t>
      </w:r>
      <w:r>
        <w:rPr>
          <w:noProof/>
          <w:lang w:eastAsia="en-AU"/>
        </w:rPr>
        <w:drawing>
          <wp:inline distT="0" distB="0" distL="0" distR="0" wp14:anchorId="0DB7CD77" wp14:editId="3A73D668">
            <wp:extent cx="640080" cy="640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Write </w:t>
      </w:r>
    </w:p>
    <w:p w:rsidRPr="00616B0A" w:rsidR="00C45F59" w:rsidP="00C45F59" w:rsidRDefault="00037244" w14:paraId="58E4E844" w14:textId="613CEA36">
      <w:r>
        <w:t>Create a mind map or display of the information you have collected.</w:t>
      </w:r>
    </w:p>
    <w:p w:rsidR="00AB5B46" w:rsidP="00D61367" w:rsidRDefault="00AB5B46" w14:paraId="676502C6" w14:textId="77777777">
      <w:pPr>
        <w:pStyle w:val="Heading1"/>
      </w:pPr>
    </w:p>
    <w:p w:rsidR="00E13D6C" w:rsidP="00D61367" w:rsidRDefault="6085A22C" w14:paraId="640FD65F" w14:textId="1150E4C5">
      <w:pPr>
        <w:pStyle w:val="Heading1"/>
      </w:pPr>
      <w:r>
        <w:t xml:space="preserve">Activity </w:t>
      </w:r>
      <w:r w:rsidR="64F2865D">
        <w:t>2</w:t>
      </w:r>
      <w:r w:rsidR="00E13D6C">
        <w:t xml:space="preserve"> </w:t>
      </w:r>
    </w:p>
    <w:p w:rsidR="00037244" w:rsidP="00037244" w:rsidRDefault="0067332F" w14:paraId="27153783" w14:textId="20C19C09">
      <w:pPr>
        <w:rPr>
          <w:rFonts w:cs="Arial"/>
          <w:lang w:eastAsia="zh-CN"/>
        </w:rPr>
      </w:pP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712E2C7" wp14:editId="1E021989">
            <wp:extent cx="640080" cy="6400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Reflect/think </w:t>
      </w:r>
      <w:r>
        <w:rPr>
          <w:noProof/>
          <w:lang w:eastAsia="en-AU"/>
        </w:rPr>
        <w:drawing>
          <wp:inline distT="0" distB="0" distL="0" distR="0" wp14:anchorId="7AC32BE6" wp14:editId="4C85FA2C">
            <wp:extent cx="640080" cy="6400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Observe/see </w:t>
      </w:r>
      <w:r w:rsidR="00641F0D">
        <w:rPr>
          <w:noProof/>
          <w:lang w:eastAsia="en-AU"/>
        </w:rPr>
        <w:drawing>
          <wp:inline distT="0" distB="0" distL="0" distR="0" wp14:anchorId="1CE80945" wp14:editId="5EFEA796">
            <wp:extent cx="640081" cy="640081"/>
            <wp:effectExtent l="0" t="0" r="7620" b="7620"/>
            <wp:docPr id="1875099364" name="Picture 41" descr="Read during this activity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 w:rsidR="00641F0D">
        <w:rPr>
          <w:lang w:eastAsia="zh-CN"/>
        </w:rPr>
        <w:t xml:space="preserve"> </w:t>
      </w:r>
      <w:r w:rsidRPr="0731FFBE" w:rsidR="003E219B">
        <w:rPr>
          <w:lang w:eastAsia="zh-CN"/>
        </w:rPr>
        <w:t xml:space="preserve">Read </w:t>
      </w:r>
      <w:r w:rsidR="00037244">
        <w:rPr>
          <w:noProof/>
          <w:lang w:eastAsia="en-AU"/>
        </w:rPr>
        <w:drawing>
          <wp:inline distT="0" distB="0" distL="0" distR="0" wp14:anchorId="73FF7693" wp14:editId="2A74EB60">
            <wp:extent cx="640081" cy="640081"/>
            <wp:effectExtent l="0" t="0" r="7620" b="7620"/>
            <wp:docPr id="1753852858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 w:rsidR="00037244">
        <w:rPr>
          <w:rFonts w:cs="Arial"/>
          <w:lang w:eastAsia="zh-CN"/>
        </w:rPr>
        <w:t xml:space="preserve">Write </w:t>
      </w:r>
    </w:p>
    <w:p w:rsidR="00641F0D" w:rsidP="0B3C5A45" w:rsidRDefault="00641F0D" w14:paraId="601D0696" w14:textId="3F6832F6">
      <w:pPr>
        <w:rPr>
          <w:lang w:eastAsia="zh-CN"/>
        </w:rPr>
      </w:pPr>
    </w:p>
    <w:p w:rsidR="0067332F" w:rsidP="009E6D68" w:rsidRDefault="0067332F" w14:paraId="41FE6BDB" w14:textId="7F289CF5">
      <w:pPr>
        <w:spacing w:line="312" w:lineRule="auto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 xml:space="preserve">View the video: </w:t>
      </w:r>
      <w:hyperlink w:history="1" w:anchor="!/media/2521052/public-transport-in-australia" r:id="rId26">
        <w:r w:rsidRPr="0083363B">
          <w:rPr>
            <w:rStyle w:val="Hyperlink"/>
          </w:rPr>
          <w:t xml:space="preserve">ABC Education This video highlights the variety of </w:t>
        </w:r>
        <w:r w:rsidR="009E6D68">
          <w:rPr>
            <w:rStyle w:val="Hyperlink"/>
          </w:rPr>
          <w:t xml:space="preserve">transport in Australia today. </w:t>
        </w:r>
      </w:hyperlink>
      <w:r w:rsidR="009E6D68">
        <w:t xml:space="preserve"> </w:t>
      </w:r>
      <w:r>
        <w:t xml:space="preserve">It highlights the different types of transport available in Australia. </w:t>
      </w:r>
    </w:p>
    <w:p w:rsidR="613AC4C9" w:rsidP="0731FFBE" w:rsidRDefault="009E6D68" w14:paraId="59B1494B" w14:textId="1CFE600B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Look at the photographs (source 1-4) from Activity 1.</w:t>
      </w:r>
    </w:p>
    <w:p w:rsidR="009E6D68" w:rsidP="0731FFBE" w:rsidRDefault="009E6D68" w14:paraId="7C7BD14F" w14:textId="7DD1FD0C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 xml:space="preserve">Decide which sources are </w:t>
      </w:r>
      <w:r w:rsidRPr="00B42443">
        <w:rPr>
          <w:rFonts w:eastAsia="Arial" w:cs="Arial"/>
          <w:b/>
          <w:color w:val="000000" w:themeColor="text1"/>
        </w:rPr>
        <w:t>primary sources</w:t>
      </w:r>
      <w:r>
        <w:rPr>
          <w:rFonts w:eastAsia="Arial" w:cs="Arial"/>
          <w:color w:val="000000" w:themeColor="text1"/>
        </w:rPr>
        <w:t xml:space="preserve"> and which sources are </w:t>
      </w:r>
      <w:r w:rsidRPr="00B42443">
        <w:rPr>
          <w:rFonts w:eastAsia="Arial" w:cs="Arial"/>
          <w:b/>
          <w:color w:val="000000" w:themeColor="text1"/>
        </w:rPr>
        <w:t>secondary sources</w:t>
      </w:r>
      <w:r>
        <w:rPr>
          <w:rFonts w:eastAsia="Arial" w:cs="Arial"/>
          <w:color w:val="000000" w:themeColor="text1"/>
        </w:rPr>
        <w:t xml:space="preserve"> of information. Write a brief meaning of the terms </w:t>
      </w:r>
      <w:r w:rsidRPr="00A3034F">
        <w:rPr>
          <w:rFonts w:eastAsia="Arial" w:cs="Arial"/>
          <w:b/>
          <w:color w:val="000000" w:themeColor="text1"/>
        </w:rPr>
        <w:t>primary sources</w:t>
      </w:r>
      <w:r>
        <w:rPr>
          <w:rFonts w:eastAsia="Arial" w:cs="Arial"/>
          <w:color w:val="000000" w:themeColor="text1"/>
        </w:rPr>
        <w:t xml:space="preserve"> and </w:t>
      </w:r>
      <w:r w:rsidRPr="00A3034F">
        <w:rPr>
          <w:rFonts w:eastAsia="Arial" w:cs="Arial"/>
          <w:b/>
          <w:color w:val="000000" w:themeColor="text1"/>
        </w:rPr>
        <w:t>secondary sources</w:t>
      </w:r>
      <w:r>
        <w:rPr>
          <w:rFonts w:eastAsia="Arial" w:cs="Arial"/>
          <w:color w:val="000000" w:themeColor="text1"/>
        </w:rPr>
        <w:t>. Provide some examples of each.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B42443" w:rsidTr="00B42443" w14:paraId="30D75E7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1" w:type="dxa"/>
          </w:tcPr>
          <w:p w:rsidRPr="00B42443" w:rsidR="00B42443" w:rsidP="0731FFBE" w:rsidRDefault="00B42443" w14:paraId="2948AB4C" w14:textId="19A0759A">
            <w:pPr>
              <w:spacing w:before="192" w:after="192"/>
              <w:rPr>
                <w:rFonts w:eastAsia="Arial" w:cs="Arial"/>
                <w:sz w:val="24"/>
              </w:rPr>
            </w:pPr>
            <w:r w:rsidRPr="00B42443">
              <w:rPr>
                <w:rFonts w:eastAsia="Arial" w:cs="Arial"/>
                <w:sz w:val="24"/>
              </w:rPr>
              <w:t xml:space="preserve">Primary sources </w:t>
            </w:r>
          </w:p>
        </w:tc>
        <w:tc>
          <w:tcPr>
            <w:tcW w:w="4811" w:type="dxa"/>
          </w:tcPr>
          <w:p w:rsidRPr="00B42443" w:rsidR="00B42443" w:rsidP="0731FFBE" w:rsidRDefault="00B42443" w14:paraId="63E05986" w14:textId="4F2B66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 w:val="24"/>
              </w:rPr>
            </w:pPr>
            <w:r w:rsidRPr="00B42443">
              <w:rPr>
                <w:rFonts w:eastAsia="Arial" w:cs="Arial"/>
                <w:sz w:val="24"/>
              </w:rPr>
              <w:t xml:space="preserve">Secondary sources </w:t>
            </w:r>
          </w:p>
        </w:tc>
      </w:tr>
      <w:tr w:rsidR="00B42443" w:rsidTr="00B42443" w14:paraId="7D113E3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:rsidRPr="00B42443" w:rsidR="00B42443" w:rsidP="0731FFBE" w:rsidRDefault="00B42443" w14:paraId="6A19D904" w14:textId="5228B356">
            <w:pPr>
              <w:rPr>
                <w:rFonts w:eastAsia="Arial" w:cs="Arial"/>
                <w:color w:val="000000" w:themeColor="text1"/>
                <w:sz w:val="24"/>
              </w:rPr>
            </w:pPr>
            <w:r w:rsidRPr="00B42443">
              <w:rPr>
                <w:rFonts w:eastAsia="Arial" w:cs="Arial"/>
                <w:color w:val="000000" w:themeColor="text1"/>
                <w:sz w:val="24"/>
              </w:rPr>
              <w:t>Definition and examples:</w:t>
            </w:r>
          </w:p>
          <w:p w:rsidR="00B42443" w:rsidP="0731FFBE" w:rsidRDefault="00B42443" w14:paraId="40E2BFCA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7A23CD3A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06C96142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71A87AD9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06F18921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2EDDCE38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74A50BCA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515056DA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10A0DA8C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526B7235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07F0418D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477F9FEF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17A5D849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00D8FA9E" w14:textId="696A28A9">
            <w:pPr>
              <w:rPr>
                <w:rFonts w:eastAsia="Arial" w:cs="Arial"/>
                <w:color w:val="000000" w:themeColor="text1"/>
              </w:rPr>
            </w:pPr>
          </w:p>
          <w:p w:rsidR="00A3034F" w:rsidP="0731FFBE" w:rsidRDefault="00A3034F" w14:paraId="28A6DD8C" w14:textId="4392A814">
            <w:pPr>
              <w:rPr>
                <w:rFonts w:eastAsia="Arial" w:cs="Arial"/>
                <w:color w:val="000000" w:themeColor="text1"/>
              </w:rPr>
            </w:pPr>
          </w:p>
          <w:p w:rsidR="00A3034F" w:rsidP="0731FFBE" w:rsidRDefault="00A3034F" w14:paraId="6C46DCE8" w14:textId="77777777">
            <w:pPr>
              <w:rPr>
                <w:rFonts w:eastAsia="Arial" w:cs="Arial"/>
                <w:color w:val="000000" w:themeColor="text1"/>
              </w:rPr>
            </w:pPr>
          </w:p>
          <w:p w:rsidR="00B42443" w:rsidP="0731FFBE" w:rsidRDefault="00B42443" w14:paraId="5150E86E" w14:textId="2D145A4D">
            <w:pPr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4811" w:type="dxa"/>
          </w:tcPr>
          <w:p w:rsidRPr="00B42443" w:rsidR="00B42443" w:rsidP="00B42443" w:rsidRDefault="00B42443" w14:paraId="4E58F4B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color w:val="000000" w:themeColor="text1"/>
                <w:sz w:val="24"/>
              </w:rPr>
            </w:pPr>
            <w:r w:rsidRPr="00B42443">
              <w:rPr>
                <w:rFonts w:eastAsia="Arial" w:cs="Arial"/>
                <w:b/>
                <w:color w:val="000000" w:themeColor="text1"/>
                <w:sz w:val="24"/>
              </w:rPr>
              <w:t>Definition and examples:</w:t>
            </w:r>
          </w:p>
          <w:p w:rsidR="00B42443" w:rsidP="00B42443" w:rsidRDefault="00B42443" w14:paraId="42AD45FF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21C317B0" w14:textId="018BD0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A3034F" w:rsidP="00B42443" w:rsidRDefault="00A3034F" w14:paraId="6BC76C44" w14:textId="451ADE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A3034F" w:rsidP="00B42443" w:rsidRDefault="00A3034F" w14:paraId="32D1394D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66C6509E" w14:textId="00D3BB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55DA7E39" w14:textId="506B2E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3AF4A97F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1D1BDB80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1115DB4E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09C53C93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2D8DB85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6D96E9C0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63E42BDF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361F5DB1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38841A4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3B8F7CD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  <w:p w:rsidR="00B42443" w:rsidP="00B42443" w:rsidRDefault="00B42443" w14:paraId="27F1A9F1" w14:textId="219065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</w:rPr>
            </w:pPr>
          </w:p>
        </w:tc>
      </w:tr>
    </w:tbl>
    <w:p w:rsidR="00B42443" w:rsidP="0731FFBE" w:rsidRDefault="00B42443" w14:paraId="7BB77756" w14:textId="4FB229A2">
      <w:pPr>
        <w:rPr>
          <w:rFonts w:eastAsia="Arial" w:cs="Arial"/>
          <w:color w:val="000000" w:themeColor="text1"/>
        </w:rPr>
      </w:pPr>
    </w:p>
    <w:p w:rsidRPr="00EE1CAA" w:rsidR="446535B0" w:rsidP="0731FFBE" w:rsidRDefault="00EE1CAA" w14:paraId="49DA645A" w14:textId="75D23767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6C6EBB9" wp14:editId="184DBDAD">
            <wp:extent cx="635027" cy="635027"/>
            <wp:effectExtent l="0" t="0" r="0" b="0"/>
            <wp:docPr id="15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>
        <w:rPr>
          <w:rFonts w:cs="Arial"/>
          <w:lang w:eastAsia="zh-CN"/>
        </w:rPr>
        <w:t>Brainstorm/think</w:t>
      </w:r>
      <w:r>
        <w:rPr>
          <w:rFonts w:cs="Arial"/>
          <w:lang w:eastAsia="zh-CN"/>
        </w:rPr>
        <w:t xml:space="preserve"> </w:t>
      </w:r>
      <w:r>
        <w:rPr>
          <w:rFonts w:cs="Arial"/>
          <w:noProof/>
          <w:lang w:eastAsia="en-AU"/>
        </w:rPr>
        <w:drawing>
          <wp:inline distT="0" distB="0" distL="0" distR="0" wp14:anchorId="7972426D" wp14:editId="2F6B52B9">
            <wp:extent cx="640080" cy="6400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lang w:eastAsia="zh-CN"/>
        </w:rPr>
        <w:t xml:space="preserve"> Observe/see    </w:t>
      </w:r>
      <w:r>
        <w:rPr>
          <w:rFonts w:cs="Arial"/>
          <w:noProof/>
          <w:lang w:eastAsia="en-AU"/>
        </w:rPr>
        <w:drawing>
          <wp:inline distT="0" distB="0" distL="0" distR="0" wp14:anchorId="43515840" wp14:editId="22B36F4F">
            <wp:extent cx="640080" cy="6400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lang w:eastAsia="zh-CN"/>
        </w:rPr>
        <w:t xml:space="preserve">Write </w:t>
      </w:r>
      <w:r>
        <w:rPr>
          <w:rFonts w:cs="Arial"/>
          <w:noProof/>
          <w:lang w:eastAsia="en-AU"/>
        </w:rPr>
        <w:drawing>
          <wp:inline distT="0" distB="0" distL="0" distR="0" wp14:anchorId="5E518911" wp14:editId="2705D0AB">
            <wp:extent cx="640080" cy="6400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lang w:eastAsia="zh-CN"/>
        </w:rPr>
        <w:t>Draw</w:t>
      </w:r>
      <w:r w:rsidR="446535B0">
        <w:t xml:space="preserve"> </w:t>
      </w:r>
    </w:p>
    <w:p w:rsidR="00EE1CAA" w:rsidP="00EE1CAA" w:rsidRDefault="00EE1CAA" w14:paraId="14532504" w14:textId="7747D6CC">
      <w:r>
        <w:t xml:space="preserve">With an adult supervisor go for a walk around the local community to observe the transport used. </w:t>
      </w:r>
    </w:p>
    <w:p w:rsidR="00EE1CAA" w:rsidP="00EE1CAA" w:rsidRDefault="00EE1CAA" w14:paraId="54BFC486" w14:textId="5027382F">
      <w:r>
        <w:t xml:space="preserve">Before you go on the walk </w:t>
      </w:r>
      <w:r w:rsidRPr="00F80AB2">
        <w:rPr>
          <w:b/>
        </w:rPr>
        <w:t>brainstorm</w:t>
      </w:r>
      <w:r>
        <w:t xml:space="preserve"> what sort of transport you might see. On the walk record the transport you </w:t>
      </w:r>
      <w:r w:rsidRPr="00F80AB2">
        <w:rPr>
          <w:b/>
        </w:rPr>
        <w:t>observe</w:t>
      </w:r>
      <w:r>
        <w:t xml:space="preserve"> by writing, drawing or taking photographs.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F40373" w:rsidTr="00F40373" w14:paraId="4B86F99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="00F40373" w:rsidP="00EE1CAA" w:rsidRDefault="00F40373" w14:paraId="438474F0" w14:textId="22B250AC">
            <w:pPr>
              <w:spacing w:before="192" w:after="192"/>
            </w:pPr>
            <w:r>
              <w:t>What types of transport did I see on my walk</w:t>
            </w:r>
          </w:p>
        </w:tc>
      </w:tr>
      <w:tr w:rsidR="00F40373" w:rsidTr="00F40373" w14:paraId="7FB155B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F40373" w:rsidP="00EE1CAA" w:rsidRDefault="00F40373" w14:paraId="010E9EE6" w14:textId="77777777"/>
          <w:p w:rsidR="00F40373" w:rsidP="00EE1CAA" w:rsidRDefault="00F40373" w14:paraId="27F24467" w14:textId="77777777"/>
          <w:p w:rsidR="00F40373" w:rsidP="00EE1CAA" w:rsidRDefault="00F40373" w14:paraId="582D58C3" w14:textId="77777777"/>
          <w:p w:rsidR="00F40373" w:rsidP="00EE1CAA" w:rsidRDefault="00F40373" w14:paraId="6DEC310F" w14:textId="77777777"/>
          <w:p w:rsidR="00F40373" w:rsidP="00EE1CAA" w:rsidRDefault="00F40373" w14:paraId="4A0957AA" w14:textId="77777777"/>
          <w:p w:rsidR="00F40373" w:rsidP="00EE1CAA" w:rsidRDefault="00F40373" w14:paraId="20555FD7" w14:textId="77777777"/>
          <w:p w:rsidR="00F40373" w:rsidP="00EE1CAA" w:rsidRDefault="00F40373" w14:paraId="68D40915" w14:textId="77777777"/>
          <w:p w:rsidR="00F40373" w:rsidP="00EE1CAA" w:rsidRDefault="00F40373" w14:paraId="43D81AF5" w14:textId="77777777"/>
          <w:p w:rsidR="00F40373" w:rsidP="00EE1CAA" w:rsidRDefault="00F40373" w14:paraId="0DAF1F42" w14:textId="77777777"/>
          <w:p w:rsidR="00F40373" w:rsidP="00EE1CAA" w:rsidRDefault="00F40373" w14:paraId="33C3F188" w14:textId="77777777"/>
          <w:p w:rsidR="00F40373" w:rsidP="00EE1CAA" w:rsidRDefault="00F40373" w14:paraId="605A79C6" w14:textId="77777777"/>
          <w:p w:rsidR="00F40373" w:rsidP="00EE1CAA" w:rsidRDefault="00F40373" w14:paraId="51FEAD1A" w14:textId="77777777"/>
          <w:p w:rsidR="00F40373" w:rsidP="00EE1CAA" w:rsidRDefault="00F40373" w14:paraId="5A0C7DE0" w14:textId="77777777"/>
          <w:p w:rsidR="00F40373" w:rsidP="00EE1CAA" w:rsidRDefault="00F40373" w14:paraId="5A440387" w14:textId="77777777"/>
          <w:p w:rsidR="00F40373" w:rsidP="00EE1CAA" w:rsidRDefault="00F40373" w14:paraId="3F7353F3" w14:textId="77777777"/>
          <w:p w:rsidR="00F40373" w:rsidP="00EE1CAA" w:rsidRDefault="00F40373" w14:paraId="0321F443" w14:textId="77777777"/>
          <w:p w:rsidR="00F40373" w:rsidP="00EE1CAA" w:rsidRDefault="00F40373" w14:paraId="14223754" w14:textId="5D683E11"/>
        </w:tc>
      </w:tr>
    </w:tbl>
    <w:p w:rsidR="00F40373" w:rsidP="00EE1CAA" w:rsidRDefault="00F40373" w14:paraId="0BA33C2B" w14:textId="77777777"/>
    <w:p w:rsidR="00EE1CAA" w:rsidP="00EE1CAA" w:rsidRDefault="00EE1CAA" w14:paraId="5BE319C0" w14:textId="196E3727">
      <w:r w:rsidRPr="00F80AB2">
        <w:rPr>
          <w:b/>
        </w:rPr>
        <w:t>Create</w:t>
      </w:r>
      <w:r>
        <w:t xml:space="preserve"> a mind map to record as many observations as you can about transport in the past and present.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9572"/>
      </w:tblGrid>
      <w:tr w:rsidR="00F40373" w:rsidTr="00F40373" w14:paraId="4C8300C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:rsidR="00F40373" w:rsidP="00EE1CAA" w:rsidRDefault="00F40373" w14:paraId="50CC6672" w14:textId="3C253F51">
            <w:pPr>
              <w:spacing w:before="192" w:after="192"/>
            </w:pPr>
            <w:r>
              <w:t>Mind Map – transport in the past and present</w:t>
            </w:r>
          </w:p>
        </w:tc>
      </w:tr>
      <w:tr w:rsidR="00F40373" w:rsidTr="00F40373" w14:paraId="1512D2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:rsidR="00F40373" w:rsidP="00EE1CAA" w:rsidRDefault="00F40373" w14:paraId="5BCA86DA" w14:textId="77777777"/>
          <w:p w:rsidR="00F40373" w:rsidP="00EE1CAA" w:rsidRDefault="00F40373" w14:paraId="4C27D356" w14:textId="77777777"/>
          <w:p w:rsidR="00F40373" w:rsidP="00EE1CAA" w:rsidRDefault="00F40373" w14:paraId="3E154E4D" w14:textId="77777777"/>
          <w:p w:rsidR="00F40373" w:rsidP="00EE1CAA" w:rsidRDefault="00F40373" w14:paraId="724A0F2D" w14:textId="77777777"/>
          <w:p w:rsidR="00F40373" w:rsidP="00EE1CAA" w:rsidRDefault="00F40373" w14:paraId="2C822081" w14:textId="77777777"/>
          <w:p w:rsidR="00F40373" w:rsidP="00EE1CAA" w:rsidRDefault="00F40373" w14:paraId="28F7B198" w14:textId="77777777"/>
          <w:p w:rsidR="00F40373" w:rsidP="00EE1CAA" w:rsidRDefault="00F40373" w14:paraId="68D3F531" w14:textId="77777777"/>
          <w:p w:rsidR="00F40373" w:rsidP="00EE1CAA" w:rsidRDefault="00F40373" w14:paraId="6279296B" w14:textId="77777777"/>
          <w:p w:rsidR="00F40373" w:rsidP="00EE1CAA" w:rsidRDefault="00F40373" w14:paraId="343351C3" w14:textId="77777777"/>
          <w:p w:rsidR="00F40373" w:rsidP="00EE1CAA" w:rsidRDefault="00F40373" w14:paraId="1B99B180" w14:textId="77777777"/>
          <w:p w:rsidR="00F40373" w:rsidP="00EE1CAA" w:rsidRDefault="00F40373" w14:paraId="2AFB870C" w14:textId="77777777"/>
          <w:p w:rsidR="00F40373" w:rsidP="00EE1CAA" w:rsidRDefault="00F40373" w14:paraId="1766244F" w14:textId="77777777"/>
          <w:p w:rsidR="00F40373" w:rsidP="00EE1CAA" w:rsidRDefault="00F40373" w14:paraId="07E63C01" w14:textId="77777777"/>
          <w:p w:rsidR="00F40373" w:rsidP="00EE1CAA" w:rsidRDefault="00F40373" w14:paraId="4E77ED19" w14:textId="77777777"/>
          <w:p w:rsidR="00F40373" w:rsidP="00EE1CAA" w:rsidRDefault="00F40373" w14:paraId="634667F8" w14:textId="77777777"/>
          <w:p w:rsidR="00F40373" w:rsidP="00EE1CAA" w:rsidRDefault="00F40373" w14:paraId="27240F16" w14:textId="77777777"/>
          <w:p w:rsidR="00F40373" w:rsidP="00EE1CAA" w:rsidRDefault="00F40373" w14:paraId="5C9DF5C1" w14:textId="77777777"/>
          <w:p w:rsidR="00F40373" w:rsidP="00EE1CAA" w:rsidRDefault="00F40373" w14:paraId="519BBFE8" w14:textId="77777777"/>
          <w:p w:rsidR="00F40373" w:rsidP="00EE1CAA" w:rsidRDefault="00F40373" w14:paraId="65A5D62C" w14:textId="77777777"/>
          <w:p w:rsidR="00F40373" w:rsidP="00EE1CAA" w:rsidRDefault="00F40373" w14:paraId="0C52026E" w14:textId="77777777"/>
          <w:p w:rsidR="00F40373" w:rsidP="00EE1CAA" w:rsidRDefault="00F40373" w14:paraId="58C19235" w14:textId="635D45F7"/>
        </w:tc>
      </w:tr>
    </w:tbl>
    <w:p w:rsidR="00F40373" w:rsidP="00EE1CAA" w:rsidRDefault="00F40373" w14:paraId="34469927" w14:textId="212DD2C8"/>
    <w:p w:rsidR="00F40373" w:rsidP="00EE1CAA" w:rsidRDefault="00F40373" w14:paraId="75FC0F9B" w14:textId="77777777">
      <w:bookmarkStart w:name="_GoBack" w:id="0"/>
      <w:bookmarkEnd w:id="0"/>
    </w:p>
    <w:p w:rsidR="00EE1CAA" w:rsidP="00EE1CAA" w:rsidRDefault="00EE1CAA" w14:paraId="53B87DA3" w14:textId="4B1DDB49">
      <w:r>
        <w:t xml:space="preserve">Use a Venn diagram to </w:t>
      </w:r>
      <w:r w:rsidRPr="00F80AB2">
        <w:rPr>
          <w:b/>
        </w:rPr>
        <w:t>compare and contrast</w:t>
      </w:r>
      <w:r>
        <w:t xml:space="preserve"> early transport to modern transport. What has changed and what has remained the same?</w:t>
      </w:r>
    </w:p>
    <w:p w:rsidR="00E95AB9" w:rsidP="00EE1CAA" w:rsidRDefault="00E95AB9" w14:paraId="53725875" w14:textId="6B8F2B5F">
      <w:r>
        <w:rPr>
          <w:noProof/>
          <w:lang w:eastAsia="en-AU"/>
        </w:rPr>
        <w:drawing>
          <wp:inline distT="0" distB="0" distL="0" distR="0" wp14:anchorId="57B7B6BF" wp14:editId="726786F5">
            <wp:extent cx="6146444" cy="3583095"/>
            <wp:effectExtent l="0" t="0" r="6985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2C8F3ED5" w:rsidP="0731FFBE" w:rsidRDefault="2C8F3ED5" w14:paraId="50EF7050" w14:textId="2559881D">
      <w:pPr>
        <w:pStyle w:val="Heading2"/>
      </w:pPr>
      <w:r>
        <w:t>Reflection</w:t>
      </w:r>
    </w:p>
    <w:p w:rsidR="2C8F3ED5" w:rsidP="0731FFBE" w:rsidRDefault="2C8F3ED5" w14:paraId="79BCDFB9" w14:textId="5AF2362C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3BB7575" wp14:editId="768EA9EF">
            <wp:extent cx="635027" cy="635027"/>
            <wp:effectExtent l="0" t="0" r="0" b="0"/>
            <wp:docPr id="1748376478" name="Picture 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1FFBE">
        <w:rPr>
          <w:lang w:eastAsia="zh-CN"/>
        </w:rP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731FFBE" w:rsidTr="0731FFBE" w14:paraId="5B39154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:rsidR="0731FFBE" w:rsidP="0731FFBE" w:rsidRDefault="0731FFBE" w14:paraId="725686A1" w14:textId="040EA527">
            <w:pPr>
              <w:spacing w:before="192" w:after="192"/>
              <w:rPr>
                <w:lang w:eastAsia="zh-CN"/>
              </w:rPr>
            </w:pPr>
            <w:r w:rsidRPr="0731FFBE">
              <w:rPr>
                <w:lang w:eastAsia="zh-CN"/>
              </w:rPr>
              <w:t>Star</w:t>
            </w:r>
            <w:r>
              <w:br/>
            </w:r>
            <w:r w:rsidRPr="0731FFBE">
              <w:rPr>
                <w:lang w:eastAsia="zh-CN"/>
              </w:rPr>
              <w:t>Something that went well!</w:t>
            </w:r>
          </w:p>
        </w:tc>
        <w:tc>
          <w:tcPr>
            <w:tcW w:w="3192" w:type="dxa"/>
          </w:tcPr>
          <w:p w:rsidR="0731FFBE" w:rsidP="0731FFBE" w:rsidRDefault="0731FFBE" w14:paraId="79ED6F3F" w14:textId="7F4C88D7">
            <w:pPr>
              <w:rPr>
                <w:lang w:eastAsia="zh-CN"/>
              </w:rPr>
            </w:pPr>
            <w:r w:rsidRPr="0731FFBE">
              <w:rPr>
                <w:lang w:eastAsia="zh-CN"/>
              </w:rPr>
              <w:t xml:space="preserve">Star </w:t>
            </w:r>
            <w:r>
              <w:br/>
            </w:r>
            <w:r w:rsidRPr="0731FFBE">
              <w:rPr>
                <w:lang w:eastAsia="zh-CN"/>
              </w:rPr>
              <w:t>Something that went well!</w:t>
            </w:r>
          </w:p>
        </w:tc>
        <w:tc>
          <w:tcPr>
            <w:tcW w:w="3189" w:type="dxa"/>
          </w:tcPr>
          <w:p w:rsidR="0731FFBE" w:rsidP="0731FFBE" w:rsidRDefault="0731FFBE" w14:paraId="6DBE5136" w14:textId="3C0D2CBE">
            <w:pPr>
              <w:rPr>
                <w:lang w:eastAsia="zh-CN"/>
              </w:rPr>
            </w:pPr>
            <w:r w:rsidRPr="0731FFBE">
              <w:rPr>
                <w:lang w:eastAsia="zh-CN"/>
              </w:rPr>
              <w:t>Wish</w:t>
            </w:r>
            <w:r>
              <w:br/>
            </w:r>
            <w:r w:rsidRPr="0731FFBE">
              <w:rPr>
                <w:lang w:eastAsia="zh-CN"/>
              </w:rPr>
              <w:t>A goal for next time…</w:t>
            </w:r>
          </w:p>
        </w:tc>
      </w:tr>
      <w:tr w:rsidR="0731FFBE" w:rsidTr="0731FFBE" w14:paraId="67D952B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91" w:type="dxa"/>
          </w:tcPr>
          <w:p w:rsidR="0731FFBE" w:rsidP="0731FFBE" w:rsidRDefault="0731FFBE" w14:paraId="45DB2261" w14:textId="77777777">
            <w:pPr>
              <w:rPr>
                <w:lang w:eastAsia="zh-CN"/>
              </w:rPr>
            </w:pPr>
          </w:p>
          <w:p w:rsidR="0731FFBE" w:rsidP="0731FFBE" w:rsidRDefault="0731FFBE" w14:paraId="085301F7" w14:textId="77777777">
            <w:pPr>
              <w:rPr>
                <w:lang w:eastAsia="zh-CN"/>
              </w:rPr>
            </w:pPr>
          </w:p>
          <w:p w:rsidR="0731FFBE" w:rsidP="0731FFBE" w:rsidRDefault="0731FFBE" w14:paraId="65C4B254" w14:textId="3453DE88">
            <w:pPr>
              <w:rPr>
                <w:lang w:eastAsia="zh-CN"/>
              </w:rPr>
            </w:pPr>
          </w:p>
          <w:p w:rsidR="0731FFBE" w:rsidP="0731FFBE" w:rsidRDefault="0731FFBE" w14:paraId="2021A5FA" w14:textId="77777777">
            <w:pPr>
              <w:rPr>
                <w:lang w:eastAsia="zh-CN"/>
              </w:rPr>
            </w:pPr>
          </w:p>
          <w:p w:rsidR="0731FFBE" w:rsidP="0731FFBE" w:rsidRDefault="0731FFBE" w14:paraId="005BF5FA" w14:textId="77777777">
            <w:pPr>
              <w:rPr>
                <w:lang w:eastAsia="zh-CN"/>
              </w:rPr>
            </w:pPr>
          </w:p>
          <w:p w:rsidR="0731FFBE" w:rsidP="0731FFBE" w:rsidRDefault="0731FFBE" w14:paraId="3CEABF69" w14:textId="77777777">
            <w:pPr>
              <w:rPr>
                <w:lang w:eastAsia="zh-CN"/>
              </w:rPr>
            </w:pPr>
          </w:p>
          <w:p w:rsidR="0731FFBE" w:rsidP="0731FFBE" w:rsidRDefault="0731FFBE" w14:paraId="2104E8AA" w14:textId="77777777">
            <w:pPr>
              <w:rPr>
                <w:lang w:eastAsia="zh-CN"/>
              </w:rPr>
            </w:pPr>
          </w:p>
          <w:p w:rsidR="0731FFBE" w:rsidP="0731FFBE" w:rsidRDefault="0731FFBE" w14:paraId="579B5998" w14:textId="1F3B299C">
            <w:pPr>
              <w:rPr>
                <w:lang w:eastAsia="zh-CN"/>
              </w:rPr>
            </w:pPr>
          </w:p>
          <w:p w:rsidR="0731FFBE" w:rsidP="0731FFBE" w:rsidRDefault="0731FFBE" w14:paraId="7892FB58" w14:textId="309EF252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:rsidR="0731FFBE" w:rsidP="0731FFBE" w:rsidRDefault="0731FFBE" w14:paraId="6762DAE1" w14:textId="1375795A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:rsidR="0731FFBE" w:rsidP="0731FFBE" w:rsidRDefault="0731FFBE" w14:paraId="308E75B1" w14:textId="0B325760">
            <w:pPr>
              <w:rPr>
                <w:lang w:eastAsia="zh-CN"/>
              </w:rPr>
            </w:pPr>
          </w:p>
        </w:tc>
      </w:tr>
    </w:tbl>
    <w:p w:rsidRPr="00E13D6C" w:rsidR="00E13D6C" w:rsidP="00E13D6C" w:rsidRDefault="00E13D6C" w14:paraId="1F451561" w14:textId="2336C8BB">
      <w:pPr>
        <w:rPr>
          <w:lang w:eastAsia="zh-CN"/>
        </w:rPr>
      </w:pPr>
    </w:p>
    <w:sectPr w:rsidRPr="00E13D6C" w:rsidR="00E13D6C" w:rsidSect="00ED288C">
      <w:footerReference w:type="even" r:id="rId34"/>
      <w:footerReference w:type="default" r:id="rId35"/>
      <w:headerReference w:type="first" r:id="rId36"/>
      <w:footerReference w:type="first" r:id="rId37"/>
      <w:pgSz w:w="11900" w:h="16840" w:orient="portrait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E2" w:rsidP="00191F45" w:rsidRDefault="00637AE2" w14:paraId="6B8A090F" w14:textId="77777777">
      <w:r>
        <w:separator/>
      </w:r>
    </w:p>
    <w:p w:rsidR="00637AE2" w:rsidRDefault="00637AE2" w14:paraId="298A7AEA" w14:textId="77777777"/>
    <w:p w:rsidR="00637AE2" w:rsidRDefault="00637AE2" w14:paraId="409A1D3A" w14:textId="77777777"/>
    <w:p w:rsidR="00637AE2" w:rsidRDefault="00637AE2" w14:paraId="73601914" w14:textId="77777777"/>
  </w:endnote>
  <w:endnote w:type="continuationSeparator" w:id="0">
    <w:p w:rsidR="00637AE2" w:rsidP="00191F45" w:rsidRDefault="00637AE2" w14:paraId="7BC8BE58" w14:textId="77777777">
      <w:r>
        <w:continuationSeparator/>
      </w:r>
    </w:p>
    <w:p w:rsidR="00637AE2" w:rsidRDefault="00637AE2" w14:paraId="5F3B2503" w14:textId="77777777"/>
    <w:p w:rsidR="00637AE2" w:rsidRDefault="00637AE2" w14:paraId="7B07C56B" w14:textId="77777777"/>
    <w:p w:rsidR="00637AE2" w:rsidRDefault="00637AE2" w14:paraId="742D983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46B4F557" w14:textId="053EA2B9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AF19D2">
      <w:rPr>
        <w:noProof/>
      </w:rPr>
      <w:t>8</w:t>
    </w:r>
    <w:r w:rsidRPr="002810D3">
      <w:fldChar w:fldCharType="end"/>
    </w:r>
    <w:r w:rsidRPr="002810D3">
      <w:tab/>
    </w:r>
    <w:r w:rsidR="00F40373">
      <w:t>hsie-history-s2-student-workbook-3rd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3596BF48" w14:textId="123B7F1F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32D8E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AF19D2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93120" w:rsidP="00493120" w:rsidRDefault="00493120" w14:paraId="06783B4E" w14:textId="77777777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E2" w:rsidP="00191F45" w:rsidRDefault="00637AE2" w14:paraId="3C0D1A86" w14:textId="77777777">
      <w:r>
        <w:separator/>
      </w:r>
    </w:p>
    <w:p w:rsidR="00637AE2" w:rsidRDefault="00637AE2" w14:paraId="5DBF6636" w14:textId="77777777"/>
    <w:p w:rsidR="00637AE2" w:rsidRDefault="00637AE2" w14:paraId="12C1162A" w14:textId="77777777"/>
    <w:p w:rsidR="00637AE2" w:rsidRDefault="00637AE2" w14:paraId="147BF5FE" w14:textId="77777777"/>
  </w:footnote>
  <w:footnote w:type="continuationSeparator" w:id="0">
    <w:p w:rsidR="00637AE2" w:rsidP="00191F45" w:rsidRDefault="00637AE2" w14:paraId="6C478E52" w14:textId="77777777">
      <w:r>
        <w:continuationSeparator/>
      </w:r>
    </w:p>
    <w:p w:rsidR="00637AE2" w:rsidRDefault="00637AE2" w14:paraId="102BD91A" w14:textId="77777777"/>
    <w:p w:rsidR="00637AE2" w:rsidRDefault="00637AE2" w14:paraId="7D3470EA" w14:textId="77777777"/>
    <w:p w:rsidR="00637AE2" w:rsidRDefault="00637AE2" w14:paraId="5FDCC33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120" w:rsidRDefault="00493120" w14:paraId="53BC1D6C" w14:textId="7777777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4F43794"/>
    <w:multiLevelType w:val="hybridMultilevel"/>
    <w:tmpl w:val="C6A66CA6"/>
    <w:lvl w:ilvl="0" w:tplc="A9D4B1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18218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7D6629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288B8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2D671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A04C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1CCA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7C1A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AA91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4FF6B6D"/>
    <w:multiLevelType w:val="hybridMultilevel"/>
    <w:tmpl w:val="1D7225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0FF42E60"/>
    <w:multiLevelType w:val="hybridMultilevel"/>
    <w:tmpl w:val="8ACA0D28"/>
    <w:lvl w:ilvl="0" w:tplc="19B803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4A70D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528C3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6479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7000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C46C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A49E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BD87A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0C8D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5231D53"/>
    <w:multiLevelType w:val="hybridMultilevel"/>
    <w:tmpl w:val="6944BD88"/>
    <w:lvl w:ilvl="0" w:tplc="7C6CDF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D6421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2EA82C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2CC8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5891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FCB9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384F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0212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2077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27406E7D"/>
    <w:multiLevelType w:val="hybridMultilevel"/>
    <w:tmpl w:val="15720DAC"/>
    <w:lvl w:ilvl="0" w:tplc="F70898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347F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5EE4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2219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6826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327F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6253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F25B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8ED7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E460B9"/>
    <w:multiLevelType w:val="hybridMultilevel"/>
    <w:tmpl w:val="E50E0E48"/>
    <w:lvl w:ilvl="0" w:tplc="38C8BB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74F2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7620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386E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8A16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542DB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0CCB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BC56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4068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0532AE4"/>
    <w:multiLevelType w:val="hybridMultilevel"/>
    <w:tmpl w:val="4F40CBD0"/>
    <w:lvl w:ilvl="0" w:tplc="77125F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583F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601B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A6F2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E47B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321B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A09C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FCEE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B289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37C07636"/>
    <w:multiLevelType w:val="hybridMultilevel"/>
    <w:tmpl w:val="9788E58C"/>
    <w:lvl w:ilvl="0" w:tplc="B3D8E7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9AACD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327E6412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3" w:tplc="91E6BB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CEB4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D680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5E77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F0A7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E6BF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B474B62"/>
    <w:multiLevelType w:val="hybridMultilevel"/>
    <w:tmpl w:val="43324952"/>
    <w:lvl w:ilvl="0" w:tplc="3DB49254">
      <w:start w:val="1"/>
      <w:numFmt w:val="decimal"/>
      <w:lvlText w:val="%1."/>
      <w:lvlJc w:val="left"/>
      <w:pPr>
        <w:ind w:left="720" w:hanging="360"/>
      </w:pPr>
    </w:lvl>
    <w:lvl w:ilvl="1" w:tplc="4998E0E8">
      <w:start w:val="1"/>
      <w:numFmt w:val="lowerLetter"/>
      <w:lvlText w:val="%2."/>
      <w:lvlJc w:val="left"/>
      <w:pPr>
        <w:ind w:left="1440" w:hanging="360"/>
      </w:pPr>
    </w:lvl>
    <w:lvl w:ilvl="2" w:tplc="C4C8B6AE">
      <w:start w:val="4"/>
      <w:numFmt w:val="decimal"/>
      <w:lvlText w:val="%3."/>
      <w:lvlJc w:val="left"/>
      <w:pPr>
        <w:ind w:left="2160" w:hanging="180"/>
      </w:pPr>
    </w:lvl>
    <w:lvl w:ilvl="3" w:tplc="DBF023AC">
      <w:start w:val="1"/>
      <w:numFmt w:val="decimal"/>
      <w:lvlText w:val="%4."/>
      <w:lvlJc w:val="left"/>
      <w:pPr>
        <w:ind w:left="2880" w:hanging="360"/>
      </w:pPr>
    </w:lvl>
    <w:lvl w:ilvl="4" w:tplc="C714BFEE">
      <w:start w:val="1"/>
      <w:numFmt w:val="lowerLetter"/>
      <w:lvlText w:val="%5."/>
      <w:lvlJc w:val="left"/>
      <w:pPr>
        <w:ind w:left="3600" w:hanging="360"/>
      </w:pPr>
    </w:lvl>
    <w:lvl w:ilvl="5" w:tplc="9600FBDC">
      <w:start w:val="1"/>
      <w:numFmt w:val="lowerRoman"/>
      <w:lvlText w:val="%6."/>
      <w:lvlJc w:val="right"/>
      <w:pPr>
        <w:ind w:left="4320" w:hanging="180"/>
      </w:pPr>
    </w:lvl>
    <w:lvl w:ilvl="6" w:tplc="C07043D8">
      <w:start w:val="1"/>
      <w:numFmt w:val="decimal"/>
      <w:lvlText w:val="%7."/>
      <w:lvlJc w:val="left"/>
      <w:pPr>
        <w:ind w:left="5040" w:hanging="360"/>
      </w:pPr>
    </w:lvl>
    <w:lvl w:ilvl="7" w:tplc="3E64E46C">
      <w:start w:val="1"/>
      <w:numFmt w:val="lowerLetter"/>
      <w:lvlText w:val="%8."/>
      <w:lvlJc w:val="left"/>
      <w:pPr>
        <w:ind w:left="5760" w:hanging="360"/>
      </w:pPr>
    </w:lvl>
    <w:lvl w:ilvl="8" w:tplc="9710E43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0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2" w15:restartNumberingAfterBreak="0">
    <w:nsid w:val="7AE74BB9"/>
    <w:multiLevelType w:val="hybridMultilevel"/>
    <w:tmpl w:val="91107A2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5B6C20"/>
    <w:multiLevelType w:val="hybridMultilevel"/>
    <w:tmpl w:val="A946508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17"/>
  </w:num>
  <w:num w:numId="3">
    <w:abstractNumId w:val="18"/>
  </w:num>
  <w:num w:numId="4">
    <w:abstractNumId w:val="21"/>
  </w:num>
  <w:num w:numId="5">
    <w:abstractNumId w:val="20"/>
  </w:num>
  <w:num w:numId="6">
    <w:abstractNumId w:val="12"/>
  </w:num>
  <w:num w:numId="7">
    <w:abstractNumId w:val="9"/>
  </w:num>
  <w:num w:numId="8">
    <w:abstractNumId w:val="13"/>
  </w:num>
  <w:num w:numId="9">
    <w:abstractNumId w:val="24"/>
  </w:num>
  <w:num w:numId="10">
    <w:abstractNumId w:val="22"/>
  </w:num>
  <w:num w:numId="11">
    <w:abstractNumId w:val="26"/>
  </w:num>
  <w:num w:numId="12">
    <w:abstractNumId w:val="28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29"/>
  </w:num>
  <w:num w:numId="16">
    <w:abstractNumId w:val="15"/>
  </w:num>
  <w:num w:numId="17">
    <w:abstractNumId w:val="25"/>
  </w:num>
  <w:num w:numId="18">
    <w:abstractNumId w:val="14"/>
  </w:num>
  <w:num w:numId="19">
    <w:abstractNumId w:val="23"/>
  </w:num>
  <w:num w:numId="20">
    <w:abstractNumId w:val="6"/>
  </w:num>
  <w:num w:numId="21">
    <w:abstractNumId w:val="11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8"/>
  </w:num>
  <w:num w:numId="29">
    <w:abstractNumId w:val="31"/>
  </w:num>
  <w:num w:numId="30">
    <w:abstractNumId w:val="27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4"/>
  </w:num>
  <w:num w:numId="40">
    <w:abstractNumId w:val="31"/>
  </w:num>
  <w:num w:numId="41">
    <w:abstractNumId w:val="26"/>
  </w:num>
  <w:num w:numId="42">
    <w:abstractNumId w:val="28"/>
  </w:num>
  <w:num w:numId="43">
    <w:abstractNumId w:val="30"/>
  </w:num>
  <w:num w:numId="44">
    <w:abstractNumId w:val="7"/>
  </w:num>
  <w:num w:numId="45">
    <w:abstractNumId w:val="33"/>
  </w:num>
  <w:num w:numId="46">
    <w:abstractNumId w:val="10"/>
  </w:num>
  <w:num w:numId="47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gutterAtTop/>
  <w:activeWritingStyle w:lang="en-AU" w:vendorID="64" w:dllVersion="4096" w:nlCheck="1" w:checkStyle="0" w:appName="MSWord"/>
  <w:activeWritingStyle w:lang="en-AU" w:vendorID="64" w:dllVersion="6" w:nlCheck="1" w:checkStyle="1" w:appName="MSWord"/>
  <w:activeWritingStyle w:lang="en-AU" w:vendorID="64" w:dllVersion="131078" w:nlCheck="1" w:checkStyle="1" w:appName="MSWord"/>
  <w:attachedTemplate r:id="rId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37244"/>
    <w:rsid w:val="00040BF3"/>
    <w:rsid w:val="000423E3"/>
    <w:rsid w:val="0004292D"/>
    <w:rsid w:val="00042D30"/>
    <w:rsid w:val="00043FA0"/>
    <w:rsid w:val="00044C5D"/>
    <w:rsid w:val="00044D23"/>
    <w:rsid w:val="00046473"/>
    <w:rsid w:val="00046BC1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2005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7769"/>
    <w:rsid w:val="001B3065"/>
    <w:rsid w:val="001B33C0"/>
    <w:rsid w:val="001B4A46"/>
    <w:rsid w:val="001B4C21"/>
    <w:rsid w:val="001B5E34"/>
    <w:rsid w:val="001C2997"/>
    <w:rsid w:val="001C4DB7"/>
    <w:rsid w:val="001C6C9B"/>
    <w:rsid w:val="001D10B2"/>
    <w:rsid w:val="001D3092"/>
    <w:rsid w:val="001D43E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1777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2E7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969A9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0DF5"/>
    <w:rsid w:val="004C20CF"/>
    <w:rsid w:val="004C299C"/>
    <w:rsid w:val="004C2E2E"/>
    <w:rsid w:val="004C47A7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4A4F"/>
    <w:rsid w:val="005C6D79"/>
    <w:rsid w:val="005C7B55"/>
    <w:rsid w:val="005D0175"/>
    <w:rsid w:val="005D1CC4"/>
    <w:rsid w:val="005D2D62"/>
    <w:rsid w:val="005D5A78"/>
    <w:rsid w:val="005D5DB0"/>
    <w:rsid w:val="005D6629"/>
    <w:rsid w:val="005D6E44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B0A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3C"/>
    <w:rsid w:val="006618E3"/>
    <w:rsid w:val="00661D06"/>
    <w:rsid w:val="006638B4"/>
    <w:rsid w:val="0066400D"/>
    <w:rsid w:val="006644C4"/>
    <w:rsid w:val="0066665B"/>
    <w:rsid w:val="00670EE3"/>
    <w:rsid w:val="0067331F"/>
    <w:rsid w:val="0067332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3DC4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1F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688"/>
    <w:rsid w:val="007A4CEF"/>
    <w:rsid w:val="007A55A8"/>
    <w:rsid w:val="007B24C4"/>
    <w:rsid w:val="007B50E4"/>
    <w:rsid w:val="007B5236"/>
    <w:rsid w:val="007B6B2F"/>
    <w:rsid w:val="007B7CF9"/>
    <w:rsid w:val="007C057B"/>
    <w:rsid w:val="007C1661"/>
    <w:rsid w:val="007C1A9E"/>
    <w:rsid w:val="007C6E38"/>
    <w:rsid w:val="007D212E"/>
    <w:rsid w:val="007D2CD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B92"/>
    <w:rsid w:val="00953E82"/>
    <w:rsid w:val="009540E3"/>
    <w:rsid w:val="0095423D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4C55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05A"/>
    <w:rsid w:val="009D7742"/>
    <w:rsid w:val="009D7D50"/>
    <w:rsid w:val="009E037B"/>
    <w:rsid w:val="009E05EC"/>
    <w:rsid w:val="009E0CF8"/>
    <w:rsid w:val="009E16BB"/>
    <w:rsid w:val="009E42EE"/>
    <w:rsid w:val="009E56EB"/>
    <w:rsid w:val="009E6AB6"/>
    <w:rsid w:val="009E6B21"/>
    <w:rsid w:val="009E6D68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34F"/>
    <w:rsid w:val="00A307AE"/>
    <w:rsid w:val="00A35E8B"/>
    <w:rsid w:val="00A3669F"/>
    <w:rsid w:val="00A41A01"/>
    <w:rsid w:val="00A429A9"/>
    <w:rsid w:val="00A43CFF"/>
    <w:rsid w:val="00A45CAA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85C50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2AC2"/>
    <w:rsid w:val="00AB35D0"/>
    <w:rsid w:val="00AB5B46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43CE"/>
    <w:rsid w:val="00AD56A9"/>
    <w:rsid w:val="00AD69C4"/>
    <w:rsid w:val="00AD6F0C"/>
    <w:rsid w:val="00AE1C5F"/>
    <w:rsid w:val="00AE23DD"/>
    <w:rsid w:val="00AE3899"/>
    <w:rsid w:val="00AE6CD2"/>
    <w:rsid w:val="00AE776A"/>
    <w:rsid w:val="00AF19D2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2443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28F1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1F97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0103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2D8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436"/>
    <w:rsid w:val="00C44A8D"/>
    <w:rsid w:val="00C44CF8"/>
    <w:rsid w:val="00C45B91"/>
    <w:rsid w:val="00C45F59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533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71D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1CAF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4BAB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4644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4AC2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5AB9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0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1CAA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57F7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3939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373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AB2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721D8E"/>
    <w:rsid w:val="028DBD53"/>
    <w:rsid w:val="02CD48B0"/>
    <w:rsid w:val="02CF055D"/>
    <w:rsid w:val="035F1C9E"/>
    <w:rsid w:val="03691B6B"/>
    <w:rsid w:val="037F88F8"/>
    <w:rsid w:val="038F3752"/>
    <w:rsid w:val="03E38E53"/>
    <w:rsid w:val="03E903FE"/>
    <w:rsid w:val="03ED95D7"/>
    <w:rsid w:val="03FF54CE"/>
    <w:rsid w:val="0419E0E9"/>
    <w:rsid w:val="043DAA87"/>
    <w:rsid w:val="046954FB"/>
    <w:rsid w:val="04999572"/>
    <w:rsid w:val="04A6133F"/>
    <w:rsid w:val="058B53B4"/>
    <w:rsid w:val="05B60687"/>
    <w:rsid w:val="060C6BB0"/>
    <w:rsid w:val="06904486"/>
    <w:rsid w:val="06DC4C0A"/>
    <w:rsid w:val="06F2F284"/>
    <w:rsid w:val="07298517"/>
    <w:rsid w:val="0731FFBE"/>
    <w:rsid w:val="07824103"/>
    <w:rsid w:val="07990F11"/>
    <w:rsid w:val="07A81030"/>
    <w:rsid w:val="07CC6CBA"/>
    <w:rsid w:val="08638FA5"/>
    <w:rsid w:val="08A2E189"/>
    <w:rsid w:val="08C0DD38"/>
    <w:rsid w:val="099F26D9"/>
    <w:rsid w:val="09DC0D0E"/>
    <w:rsid w:val="0A009E4F"/>
    <w:rsid w:val="0A1274F0"/>
    <w:rsid w:val="0A535A8D"/>
    <w:rsid w:val="0A683AB7"/>
    <w:rsid w:val="0A879551"/>
    <w:rsid w:val="0B3C5A45"/>
    <w:rsid w:val="0B81F2DA"/>
    <w:rsid w:val="0C16CDB0"/>
    <w:rsid w:val="0C45A98A"/>
    <w:rsid w:val="0C7883DC"/>
    <w:rsid w:val="0D616DE9"/>
    <w:rsid w:val="0DD047D4"/>
    <w:rsid w:val="0EAADC68"/>
    <w:rsid w:val="0ED1498F"/>
    <w:rsid w:val="0ED9846F"/>
    <w:rsid w:val="0F744AE5"/>
    <w:rsid w:val="0FA76DF1"/>
    <w:rsid w:val="10FD748F"/>
    <w:rsid w:val="1102B953"/>
    <w:rsid w:val="1147C16B"/>
    <w:rsid w:val="11F25B95"/>
    <w:rsid w:val="12115389"/>
    <w:rsid w:val="126A7724"/>
    <w:rsid w:val="1382B691"/>
    <w:rsid w:val="13D506A0"/>
    <w:rsid w:val="13E37DE1"/>
    <w:rsid w:val="14241053"/>
    <w:rsid w:val="1431F9A0"/>
    <w:rsid w:val="143661DD"/>
    <w:rsid w:val="14869882"/>
    <w:rsid w:val="14AD3D10"/>
    <w:rsid w:val="14D3F135"/>
    <w:rsid w:val="150FA390"/>
    <w:rsid w:val="1569919E"/>
    <w:rsid w:val="157D671F"/>
    <w:rsid w:val="159E314F"/>
    <w:rsid w:val="159EAB18"/>
    <w:rsid w:val="16333FA1"/>
    <w:rsid w:val="1644C87F"/>
    <w:rsid w:val="168DCD16"/>
    <w:rsid w:val="16923DDD"/>
    <w:rsid w:val="16D178E4"/>
    <w:rsid w:val="176784B2"/>
    <w:rsid w:val="181E1606"/>
    <w:rsid w:val="18838CA7"/>
    <w:rsid w:val="18C6F003"/>
    <w:rsid w:val="190BCE7E"/>
    <w:rsid w:val="196800A8"/>
    <w:rsid w:val="1A6F00C7"/>
    <w:rsid w:val="1AF10E2E"/>
    <w:rsid w:val="1AFC0A83"/>
    <w:rsid w:val="1C0FEC77"/>
    <w:rsid w:val="1C93F0E0"/>
    <w:rsid w:val="1D8BE30D"/>
    <w:rsid w:val="1D952CC7"/>
    <w:rsid w:val="1D9E84CB"/>
    <w:rsid w:val="1DFBFBCD"/>
    <w:rsid w:val="1E5872E1"/>
    <w:rsid w:val="1E59C1BA"/>
    <w:rsid w:val="1F30CED0"/>
    <w:rsid w:val="1F4BB61F"/>
    <w:rsid w:val="1F634966"/>
    <w:rsid w:val="1FB141D2"/>
    <w:rsid w:val="1FCD5194"/>
    <w:rsid w:val="1FD43BD7"/>
    <w:rsid w:val="1FDE2103"/>
    <w:rsid w:val="202202D3"/>
    <w:rsid w:val="20BB62C2"/>
    <w:rsid w:val="213F673E"/>
    <w:rsid w:val="2164AED0"/>
    <w:rsid w:val="21F38080"/>
    <w:rsid w:val="21F4F93C"/>
    <w:rsid w:val="2239B38E"/>
    <w:rsid w:val="225F3233"/>
    <w:rsid w:val="22843F09"/>
    <w:rsid w:val="2345F50F"/>
    <w:rsid w:val="234990A1"/>
    <w:rsid w:val="23890F44"/>
    <w:rsid w:val="239C21C8"/>
    <w:rsid w:val="23AFBD2E"/>
    <w:rsid w:val="2441087C"/>
    <w:rsid w:val="24582B57"/>
    <w:rsid w:val="24D8131C"/>
    <w:rsid w:val="2533E8F2"/>
    <w:rsid w:val="2595B8AA"/>
    <w:rsid w:val="26471573"/>
    <w:rsid w:val="26DBB425"/>
    <w:rsid w:val="27623BDF"/>
    <w:rsid w:val="2783DEAE"/>
    <w:rsid w:val="27B8A08C"/>
    <w:rsid w:val="27C7660E"/>
    <w:rsid w:val="27CE8E37"/>
    <w:rsid w:val="2830A1A8"/>
    <w:rsid w:val="29322698"/>
    <w:rsid w:val="296032B4"/>
    <w:rsid w:val="297E7FA3"/>
    <w:rsid w:val="298B7F43"/>
    <w:rsid w:val="298E33F5"/>
    <w:rsid w:val="29B81798"/>
    <w:rsid w:val="2A03D6A0"/>
    <w:rsid w:val="2A1B95BD"/>
    <w:rsid w:val="2A6DEC1C"/>
    <w:rsid w:val="2AA8D604"/>
    <w:rsid w:val="2AC2B4CC"/>
    <w:rsid w:val="2B90CB22"/>
    <w:rsid w:val="2B9B3DBB"/>
    <w:rsid w:val="2BC4BC83"/>
    <w:rsid w:val="2BD7FE71"/>
    <w:rsid w:val="2C28FDEA"/>
    <w:rsid w:val="2C2E37D7"/>
    <w:rsid w:val="2C8F3ED5"/>
    <w:rsid w:val="2CB9DC51"/>
    <w:rsid w:val="2CC5768B"/>
    <w:rsid w:val="2D7DDF54"/>
    <w:rsid w:val="2DBCD167"/>
    <w:rsid w:val="2DC7467D"/>
    <w:rsid w:val="2DF54AA2"/>
    <w:rsid w:val="2E3C6070"/>
    <w:rsid w:val="2E81CAD7"/>
    <w:rsid w:val="2EFDAAA5"/>
    <w:rsid w:val="307BA02E"/>
    <w:rsid w:val="30E30E60"/>
    <w:rsid w:val="31A879A2"/>
    <w:rsid w:val="3245EFD2"/>
    <w:rsid w:val="3285F107"/>
    <w:rsid w:val="3358EB04"/>
    <w:rsid w:val="3370C3DA"/>
    <w:rsid w:val="33892BA7"/>
    <w:rsid w:val="343DB97A"/>
    <w:rsid w:val="34964DA2"/>
    <w:rsid w:val="3546C900"/>
    <w:rsid w:val="35827DE4"/>
    <w:rsid w:val="35DA61C2"/>
    <w:rsid w:val="368E833E"/>
    <w:rsid w:val="36B2636D"/>
    <w:rsid w:val="36BCEF5E"/>
    <w:rsid w:val="36BFDFE0"/>
    <w:rsid w:val="36D9037F"/>
    <w:rsid w:val="3716EB41"/>
    <w:rsid w:val="3733B2E4"/>
    <w:rsid w:val="376D4FD8"/>
    <w:rsid w:val="37E2B391"/>
    <w:rsid w:val="38A6ACED"/>
    <w:rsid w:val="38D9E771"/>
    <w:rsid w:val="39905568"/>
    <w:rsid w:val="39E1EB67"/>
    <w:rsid w:val="39F12423"/>
    <w:rsid w:val="39F92BB7"/>
    <w:rsid w:val="3A18AEB0"/>
    <w:rsid w:val="3A9E8EF0"/>
    <w:rsid w:val="3AB5FF24"/>
    <w:rsid w:val="3AD2680C"/>
    <w:rsid w:val="3B6E1B08"/>
    <w:rsid w:val="3C151A5D"/>
    <w:rsid w:val="3D4C35F7"/>
    <w:rsid w:val="3DF1A835"/>
    <w:rsid w:val="3E0DEAF7"/>
    <w:rsid w:val="3E39D70B"/>
    <w:rsid w:val="3ED4DFDD"/>
    <w:rsid w:val="3F1E2438"/>
    <w:rsid w:val="3F9D3C5D"/>
    <w:rsid w:val="407CBC7F"/>
    <w:rsid w:val="40E7283D"/>
    <w:rsid w:val="41A49DA9"/>
    <w:rsid w:val="421E736E"/>
    <w:rsid w:val="42471618"/>
    <w:rsid w:val="42CDA9AB"/>
    <w:rsid w:val="42F04967"/>
    <w:rsid w:val="4350D023"/>
    <w:rsid w:val="43D0E4E0"/>
    <w:rsid w:val="43EE7A76"/>
    <w:rsid w:val="442F50E0"/>
    <w:rsid w:val="446535B0"/>
    <w:rsid w:val="44A56E50"/>
    <w:rsid w:val="453B2CC7"/>
    <w:rsid w:val="454D36E4"/>
    <w:rsid w:val="45ADB990"/>
    <w:rsid w:val="45D750BC"/>
    <w:rsid w:val="46987F0F"/>
    <w:rsid w:val="474C2865"/>
    <w:rsid w:val="47A67A34"/>
    <w:rsid w:val="47E87DDA"/>
    <w:rsid w:val="4800F337"/>
    <w:rsid w:val="4815E2C9"/>
    <w:rsid w:val="49191A60"/>
    <w:rsid w:val="495B5979"/>
    <w:rsid w:val="4A2BFF7D"/>
    <w:rsid w:val="4A44CD6A"/>
    <w:rsid w:val="4B0C9A1A"/>
    <w:rsid w:val="4B9BB555"/>
    <w:rsid w:val="4BE25FBC"/>
    <w:rsid w:val="4CFA59AE"/>
    <w:rsid w:val="4D3D25D9"/>
    <w:rsid w:val="4D84DD04"/>
    <w:rsid w:val="4DBB6ED1"/>
    <w:rsid w:val="4DFBE1FB"/>
    <w:rsid w:val="4ED3C3A4"/>
    <w:rsid w:val="4F22760F"/>
    <w:rsid w:val="4F43FAD5"/>
    <w:rsid w:val="50C815AD"/>
    <w:rsid w:val="516D9BB8"/>
    <w:rsid w:val="519379CE"/>
    <w:rsid w:val="51A92F94"/>
    <w:rsid w:val="51BEE8DD"/>
    <w:rsid w:val="52B562DD"/>
    <w:rsid w:val="53964D42"/>
    <w:rsid w:val="53D3E083"/>
    <w:rsid w:val="541897DB"/>
    <w:rsid w:val="55C88670"/>
    <w:rsid w:val="576CB306"/>
    <w:rsid w:val="5789C432"/>
    <w:rsid w:val="58874E88"/>
    <w:rsid w:val="5955A2A6"/>
    <w:rsid w:val="59E8B12D"/>
    <w:rsid w:val="5A2817B0"/>
    <w:rsid w:val="5A326D98"/>
    <w:rsid w:val="5A3ED08A"/>
    <w:rsid w:val="5A77B0A2"/>
    <w:rsid w:val="5B041107"/>
    <w:rsid w:val="5B642849"/>
    <w:rsid w:val="5CD37619"/>
    <w:rsid w:val="5DAF1659"/>
    <w:rsid w:val="5DCA861C"/>
    <w:rsid w:val="5E90F4F8"/>
    <w:rsid w:val="5EB7B8B3"/>
    <w:rsid w:val="5EBF7D8B"/>
    <w:rsid w:val="5F343E7C"/>
    <w:rsid w:val="5F4F6CFD"/>
    <w:rsid w:val="5F98C21A"/>
    <w:rsid w:val="6024AB7B"/>
    <w:rsid w:val="604B696A"/>
    <w:rsid w:val="6085A22C"/>
    <w:rsid w:val="60E201EF"/>
    <w:rsid w:val="613AC4C9"/>
    <w:rsid w:val="61E4E261"/>
    <w:rsid w:val="61EA8397"/>
    <w:rsid w:val="621CA896"/>
    <w:rsid w:val="622F851E"/>
    <w:rsid w:val="6234D433"/>
    <w:rsid w:val="624FF608"/>
    <w:rsid w:val="628A3066"/>
    <w:rsid w:val="6295B4F5"/>
    <w:rsid w:val="62AF920D"/>
    <w:rsid w:val="62BB790A"/>
    <w:rsid w:val="62D05345"/>
    <w:rsid w:val="6320C069"/>
    <w:rsid w:val="637A61D2"/>
    <w:rsid w:val="63F1CEAF"/>
    <w:rsid w:val="6407B4F4"/>
    <w:rsid w:val="6424D584"/>
    <w:rsid w:val="644F2054"/>
    <w:rsid w:val="644F2C2C"/>
    <w:rsid w:val="64C32A0D"/>
    <w:rsid w:val="64C73110"/>
    <w:rsid w:val="64E20184"/>
    <w:rsid w:val="64F2865D"/>
    <w:rsid w:val="65315AF5"/>
    <w:rsid w:val="654E8229"/>
    <w:rsid w:val="65615192"/>
    <w:rsid w:val="65F1C2C4"/>
    <w:rsid w:val="66C2A0E3"/>
    <w:rsid w:val="66E94A4F"/>
    <w:rsid w:val="66FDDB54"/>
    <w:rsid w:val="674ED5A2"/>
    <w:rsid w:val="675DDC4E"/>
    <w:rsid w:val="677619CF"/>
    <w:rsid w:val="67CDC046"/>
    <w:rsid w:val="67D43BE6"/>
    <w:rsid w:val="67E5847C"/>
    <w:rsid w:val="69DA7917"/>
    <w:rsid w:val="6A435C77"/>
    <w:rsid w:val="6A46CCF0"/>
    <w:rsid w:val="6B2450CE"/>
    <w:rsid w:val="6B66020F"/>
    <w:rsid w:val="6B706610"/>
    <w:rsid w:val="6BA4726F"/>
    <w:rsid w:val="6BF0E375"/>
    <w:rsid w:val="6C4148CB"/>
    <w:rsid w:val="6CFAAF8E"/>
    <w:rsid w:val="6D420266"/>
    <w:rsid w:val="6E05D975"/>
    <w:rsid w:val="6E1E7BEF"/>
    <w:rsid w:val="6E60024B"/>
    <w:rsid w:val="6EC98444"/>
    <w:rsid w:val="6F3B50FF"/>
    <w:rsid w:val="6F7D75B7"/>
    <w:rsid w:val="7099AA20"/>
    <w:rsid w:val="70B137D8"/>
    <w:rsid w:val="70B5B472"/>
    <w:rsid w:val="7124739A"/>
    <w:rsid w:val="71EDEA03"/>
    <w:rsid w:val="73169DB3"/>
    <w:rsid w:val="731D2043"/>
    <w:rsid w:val="733B4852"/>
    <w:rsid w:val="739B94C6"/>
    <w:rsid w:val="739EEB2E"/>
    <w:rsid w:val="73ABADD5"/>
    <w:rsid w:val="73B6E19E"/>
    <w:rsid w:val="73BEBF74"/>
    <w:rsid w:val="7450CD74"/>
    <w:rsid w:val="745D0B65"/>
    <w:rsid w:val="74752C25"/>
    <w:rsid w:val="74950AAD"/>
    <w:rsid w:val="74B041B6"/>
    <w:rsid w:val="75130599"/>
    <w:rsid w:val="753AC1E5"/>
    <w:rsid w:val="7583265A"/>
    <w:rsid w:val="75D7682B"/>
    <w:rsid w:val="77123DEF"/>
    <w:rsid w:val="77774DA7"/>
    <w:rsid w:val="784B20A7"/>
    <w:rsid w:val="78876FD3"/>
    <w:rsid w:val="78967B22"/>
    <w:rsid w:val="793D2EE4"/>
    <w:rsid w:val="79D2A607"/>
    <w:rsid w:val="79EEE7AD"/>
    <w:rsid w:val="7A468912"/>
    <w:rsid w:val="7A607237"/>
    <w:rsid w:val="7A776DE7"/>
    <w:rsid w:val="7AB9C8D6"/>
    <w:rsid w:val="7AD38135"/>
    <w:rsid w:val="7B4F637D"/>
    <w:rsid w:val="7B76D82D"/>
    <w:rsid w:val="7BAB3FF7"/>
    <w:rsid w:val="7C19CF32"/>
    <w:rsid w:val="7CA449F8"/>
    <w:rsid w:val="7CC14002"/>
    <w:rsid w:val="7CE469D9"/>
    <w:rsid w:val="7CEC99BC"/>
    <w:rsid w:val="7CF24922"/>
    <w:rsid w:val="7CF36E48"/>
    <w:rsid w:val="7D4C94C7"/>
    <w:rsid w:val="7DBFFA3A"/>
    <w:rsid w:val="7E2C1139"/>
    <w:rsid w:val="7EA1E771"/>
    <w:rsid w:val="7EE39256"/>
    <w:rsid w:val="7F373059"/>
    <w:rsid w:val="7F503C3C"/>
    <w:rsid w:val="7F9A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AB2AC2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8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8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8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8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8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8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8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8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2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1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0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9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845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www.flickr.com/photos/newcastlelibraries/4076461634/in/album-72157622840940288/" TargetMode="External" Id="rId18" /><Relationship Type="http://schemas.openxmlformats.org/officeDocument/2006/relationships/hyperlink" Target="http://education.abc.net.au/home" TargetMode="External" Id="rId26" /><Relationship Type="http://schemas.openxmlformats.org/officeDocument/2006/relationships/theme" Target="theme/theme1.xml" Id="rId39" /><Relationship Type="http://schemas.openxmlformats.org/officeDocument/2006/relationships/customXml" Target="../customXml/item3.xml" Id="rId3" /><Relationship Type="http://schemas.openxmlformats.org/officeDocument/2006/relationships/image" Target="media/image8.jpeg" Id="rId21" /><Relationship Type="http://schemas.openxmlformats.org/officeDocument/2006/relationships/footer" Target="footer1.xml" Id="rId34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image" Target="media/image11.png" Id="rId25" /><Relationship Type="http://schemas.openxmlformats.org/officeDocument/2006/relationships/image" Target="media/image13.png" Id="rId33" /><Relationship Type="http://schemas.openxmlformats.org/officeDocument/2006/relationships/fontTable" Target="fontTable.xml" Id="rId38" /><Relationship Type="http://schemas.openxmlformats.org/officeDocument/2006/relationships/customXml" Target="../customXml/item2.xml" Id="rId2" /><Relationship Type="http://schemas.openxmlformats.org/officeDocument/2006/relationships/hyperlink" Target="https://collection.maas.museum/object/31990" TargetMode="External" Id="rId16" /><Relationship Type="http://schemas.openxmlformats.org/officeDocument/2006/relationships/hyperlink" Target="https://tinyurl.com/y4afhwj4" TargetMode="External" Id="rId20" /><Relationship Type="http://schemas.openxmlformats.org/officeDocument/2006/relationships/diagramLayout" Target="diagrams/layout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0.png" Id="rId24" /><Relationship Type="http://schemas.microsoft.com/office/2007/relationships/diagramDrawing" Target="diagrams/drawing1.xml" Id="rId32" /><Relationship Type="http://schemas.openxmlformats.org/officeDocument/2006/relationships/footer" Target="footer3.xml" Id="rId37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diagramData" Target="diagrams/data1.xml" Id="rId28" /><Relationship Type="http://schemas.openxmlformats.org/officeDocument/2006/relationships/header" Target="header1.xml" Id="rId36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diagramColors" Target="diagrams/colors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www.flickr.com/photos/statelibraryofnsw/sets/?&amp;page=1" TargetMode="External" Id="rId22" /><Relationship Type="http://schemas.openxmlformats.org/officeDocument/2006/relationships/image" Target="media/image12.png" Id="rId27" /><Relationship Type="http://schemas.openxmlformats.org/officeDocument/2006/relationships/diagramQuickStyle" Target="diagrams/quickStyle1.xml" Id="rId30" /><Relationship Type="http://schemas.openxmlformats.org/officeDocument/2006/relationships/footer" Target="footer2.xml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745C95-309E-49E8-9BF4-B11A1AE6CD6A}" type="doc">
      <dgm:prSet loTypeId="urn:microsoft.com/office/officeart/2005/8/layout/venn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4440F-4724-4502-8320-30A287FC8229}">
      <dgm:prSet phldrT="[Text]" custT="1"/>
      <dgm:spPr/>
      <dgm:t>
        <a:bodyPr/>
        <a:lstStyle/>
        <a:p>
          <a:r>
            <a:rPr lang="en-US" sz="2000"/>
            <a:t>early transport</a:t>
          </a:r>
        </a:p>
        <a:p>
          <a:endParaRPr lang="en-US" sz="2000"/>
        </a:p>
        <a:p>
          <a:endParaRPr lang="en-US" sz="2000"/>
        </a:p>
        <a:p>
          <a:endParaRPr lang="en-US" sz="2000"/>
        </a:p>
        <a:p>
          <a:endParaRPr lang="en-US" sz="2000"/>
        </a:p>
        <a:p>
          <a:endParaRPr lang="en-US" sz="2000"/>
        </a:p>
      </dgm:t>
    </dgm:pt>
    <dgm:pt modelId="{76399D44-93E8-45C5-9245-45C49222FA44}" type="parTrans" cxnId="{1DBB741C-7051-46DE-BEF8-07092143BF62}">
      <dgm:prSet/>
      <dgm:spPr/>
      <dgm:t>
        <a:bodyPr/>
        <a:lstStyle/>
        <a:p>
          <a:endParaRPr lang="en-US"/>
        </a:p>
      </dgm:t>
    </dgm:pt>
    <dgm:pt modelId="{C30D94D2-FBC4-4EEC-8944-A197908E345C}" type="sibTrans" cxnId="{1DBB741C-7051-46DE-BEF8-07092143BF62}">
      <dgm:prSet/>
      <dgm:spPr/>
      <dgm:t>
        <a:bodyPr/>
        <a:lstStyle/>
        <a:p>
          <a:endParaRPr lang="en-US"/>
        </a:p>
      </dgm:t>
    </dgm:pt>
    <dgm:pt modelId="{E15EF861-F293-4669-9B03-266994221FBC}">
      <dgm:prSet phldrT="[Text]" custT="1"/>
      <dgm:spPr/>
      <dgm:t>
        <a:bodyPr/>
        <a:lstStyle/>
        <a:p>
          <a:r>
            <a:rPr lang="en-US" sz="2000"/>
            <a:t>modern transport </a:t>
          </a:r>
        </a:p>
        <a:p>
          <a:endParaRPr lang="en-US" sz="2000"/>
        </a:p>
        <a:p>
          <a:endParaRPr lang="en-US" sz="2000"/>
        </a:p>
        <a:p>
          <a:endParaRPr lang="en-US" sz="2000"/>
        </a:p>
        <a:p>
          <a:endParaRPr lang="en-US" sz="2000"/>
        </a:p>
        <a:p>
          <a:endParaRPr lang="en-US" sz="2000"/>
        </a:p>
      </dgm:t>
    </dgm:pt>
    <dgm:pt modelId="{BFE8A4E1-AEB2-4591-93A1-B100411E4963}" type="parTrans" cxnId="{445D65C7-D8A5-4052-809D-07CFBFB500C7}">
      <dgm:prSet/>
      <dgm:spPr/>
      <dgm:t>
        <a:bodyPr/>
        <a:lstStyle/>
        <a:p>
          <a:endParaRPr lang="en-US"/>
        </a:p>
      </dgm:t>
    </dgm:pt>
    <dgm:pt modelId="{8A39F398-9891-44F7-ACE0-B89A860B09FC}" type="sibTrans" cxnId="{445D65C7-D8A5-4052-809D-07CFBFB500C7}">
      <dgm:prSet/>
      <dgm:spPr/>
      <dgm:t>
        <a:bodyPr/>
        <a:lstStyle/>
        <a:p>
          <a:endParaRPr lang="en-US"/>
        </a:p>
      </dgm:t>
    </dgm:pt>
    <dgm:pt modelId="{89B90186-5CE3-4DDC-B6BA-AF4BB297D41E}" type="pres">
      <dgm:prSet presAssocID="{73745C95-309E-49E8-9BF4-B11A1AE6CD6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7AE94B9-330E-4703-8D6C-739D0239856D}" type="pres">
      <dgm:prSet presAssocID="{7284440F-4724-4502-8320-30A287FC8229}" presName="Name5" presStyleLbl="vennNode1" presStyleIdx="0" presStyleCnt="2" custLinFactNeighborX="-5818" custLinFactNeighborY="66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F8D7D7-CCF6-47B1-824C-70A56166083E}" type="pres">
      <dgm:prSet presAssocID="{C30D94D2-FBC4-4EEC-8944-A197908E345C}" presName="space" presStyleCnt="0"/>
      <dgm:spPr/>
    </dgm:pt>
    <dgm:pt modelId="{9042DB77-11E7-41AF-9EF5-7F18185923FF}" type="pres">
      <dgm:prSet presAssocID="{E15EF861-F293-4669-9B03-266994221FBC}" presName="Name5" presStyleLbl="venn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7D8C10A-E498-4955-BF43-CAB1FC57B19B}" type="presOf" srcId="{73745C95-309E-49E8-9BF4-B11A1AE6CD6A}" destId="{89B90186-5CE3-4DDC-B6BA-AF4BB297D41E}" srcOrd="0" destOrd="0" presId="urn:microsoft.com/office/officeart/2005/8/layout/venn3"/>
    <dgm:cxn modelId="{A0DB675A-94E7-4169-867D-F19D878B9DDE}" type="presOf" srcId="{E15EF861-F293-4669-9B03-266994221FBC}" destId="{9042DB77-11E7-41AF-9EF5-7F18185923FF}" srcOrd="0" destOrd="0" presId="urn:microsoft.com/office/officeart/2005/8/layout/venn3"/>
    <dgm:cxn modelId="{445D65C7-D8A5-4052-809D-07CFBFB500C7}" srcId="{73745C95-309E-49E8-9BF4-B11A1AE6CD6A}" destId="{E15EF861-F293-4669-9B03-266994221FBC}" srcOrd="1" destOrd="0" parTransId="{BFE8A4E1-AEB2-4591-93A1-B100411E4963}" sibTransId="{8A39F398-9891-44F7-ACE0-B89A860B09FC}"/>
    <dgm:cxn modelId="{38943C32-A13E-4109-85AF-ABFBAA069BB2}" type="presOf" srcId="{7284440F-4724-4502-8320-30A287FC8229}" destId="{57AE94B9-330E-4703-8D6C-739D0239856D}" srcOrd="0" destOrd="0" presId="urn:microsoft.com/office/officeart/2005/8/layout/venn3"/>
    <dgm:cxn modelId="{1DBB741C-7051-46DE-BEF8-07092143BF62}" srcId="{73745C95-309E-49E8-9BF4-B11A1AE6CD6A}" destId="{7284440F-4724-4502-8320-30A287FC8229}" srcOrd="0" destOrd="0" parTransId="{76399D44-93E8-45C5-9245-45C49222FA44}" sibTransId="{C30D94D2-FBC4-4EEC-8944-A197908E345C}"/>
    <dgm:cxn modelId="{E3632AD3-EDFF-47C9-B4CF-02C5CE11D23E}" type="presParOf" srcId="{89B90186-5CE3-4DDC-B6BA-AF4BB297D41E}" destId="{57AE94B9-330E-4703-8D6C-739D0239856D}" srcOrd="0" destOrd="0" presId="urn:microsoft.com/office/officeart/2005/8/layout/venn3"/>
    <dgm:cxn modelId="{A6DA1F72-32B2-48A3-9D32-3C6A24A393A0}" type="presParOf" srcId="{89B90186-5CE3-4DDC-B6BA-AF4BB297D41E}" destId="{F7F8D7D7-CCF6-47B1-824C-70A56166083E}" srcOrd="1" destOrd="0" presId="urn:microsoft.com/office/officeart/2005/8/layout/venn3"/>
    <dgm:cxn modelId="{0E689A57-D999-4F41-A016-A4FB61FECC3D}" type="presParOf" srcId="{89B90186-5CE3-4DDC-B6BA-AF4BB297D41E}" destId="{9042DB77-11E7-41AF-9EF5-7F18185923FF}" srcOrd="2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AE94B9-330E-4703-8D6C-739D0239856D}">
      <dsp:nvSpPr>
        <dsp:cNvPr id="0" name=""/>
        <dsp:cNvSpPr/>
      </dsp:nvSpPr>
      <dsp:spPr>
        <a:xfrm>
          <a:off x="0" y="109541"/>
          <a:ext cx="3409355" cy="34093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87628" tIns="25400" rIns="187628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early transport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499288" y="608829"/>
        <a:ext cx="2410779" cy="2410779"/>
      </dsp:txXfrm>
    </dsp:sp>
    <dsp:sp modelId="{9042DB77-11E7-41AF-9EF5-7F18185923FF}">
      <dsp:nvSpPr>
        <dsp:cNvPr id="0" name=""/>
        <dsp:cNvSpPr/>
      </dsp:nvSpPr>
      <dsp:spPr>
        <a:xfrm>
          <a:off x="2732286" y="86869"/>
          <a:ext cx="3409355" cy="34093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87628" tIns="25400" rIns="187628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modern transport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3231574" y="586157"/>
        <a:ext cx="2410779" cy="24107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ce805ec4-3195-48e2-8506-0119e3c1354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6946082-61df-4aa0-83a0-d2e9cacd6e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B90AF4F-13EA-4E2E-B5F7-F5EF49002720}"/>
</file>

<file path=customXml/itemProps4.xml><?xml version="1.0" encoding="utf-8"?>
<ds:datastoreItem xmlns:ds="http://schemas.openxmlformats.org/officeDocument/2006/customXml" ds:itemID="{9AF14FA9-B4CD-4231-8486-C6CC25E780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20200115-DOE-annotated-template.dotx</ap:Template>
  <ap:Application>Microsoft Office Word</ap:Application>
  <ap:DocSecurity>0</ap:DocSecurity>
  <ap:ScaleCrop>false</ap:ScaleCrop>
  <ap:Manager/>
  <ap:Company>NSW Department of Education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Hollie Van Ravenstein</dc:creator>
  <keywords/>
  <dc:description/>
  <lastModifiedBy>Ananda Horton</lastModifiedBy>
  <revision>5</revision>
  <lastPrinted>2019-09-30T07:42:00.0000000Z</lastPrinted>
  <dcterms:created xsi:type="dcterms:W3CDTF">2020-03-17T07:13:00.0000000Z</dcterms:created>
  <dcterms:modified xsi:type="dcterms:W3CDTF">2020-05-24T06:03:31.7518322Z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